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6AA36" w14:textId="6D7B079A" w:rsidR="004660AF" w:rsidRDefault="00F873A5" w:rsidP="008412C8">
      <w:pPr>
        <w:jc w:val="center"/>
        <w:rPr>
          <w:rFonts w:ascii="Lucida Sans" w:hAnsi="Lucida Sans"/>
          <w:b/>
          <w:i/>
          <w:smallCaps/>
          <w:sz w:val="32"/>
          <w:szCs w:val="32"/>
        </w:rPr>
      </w:pPr>
      <w:r>
        <w:rPr>
          <w:rFonts w:ascii="Lucida Sans" w:hAnsi="Lucida Sans"/>
          <w:b/>
          <w:i/>
          <w:smallCaps/>
          <w:sz w:val="32"/>
          <w:szCs w:val="32"/>
        </w:rPr>
        <w:t>“</w:t>
      </w:r>
      <w:r w:rsidR="00AD50D0">
        <w:rPr>
          <w:rFonts w:ascii="Lucida Sans" w:hAnsi="Lucida Sans"/>
          <w:b/>
          <w:i/>
          <w:smallCaps/>
          <w:sz w:val="32"/>
          <w:szCs w:val="32"/>
        </w:rPr>
        <w:t>Learn from yesterday, Live for today, Hope for tomorrow</w:t>
      </w:r>
      <w:r w:rsidR="00F34DDA">
        <w:rPr>
          <w:rFonts w:ascii="Lucida Sans" w:hAnsi="Lucida Sans"/>
          <w:b/>
          <w:i/>
          <w:smallCaps/>
          <w:sz w:val="32"/>
          <w:szCs w:val="32"/>
        </w:rPr>
        <w:t>”</w:t>
      </w:r>
    </w:p>
    <w:p w14:paraId="5C1870CC" w14:textId="23A4C029" w:rsidR="008412C8" w:rsidRPr="008412C8" w:rsidRDefault="00AD50D0" w:rsidP="008412C8">
      <w:pPr>
        <w:jc w:val="right"/>
        <w:rPr>
          <w:rFonts w:ascii="Lucida Sans" w:hAnsi="Lucida Sans"/>
          <w:b/>
          <w:i/>
          <w:smallCaps/>
          <w:sz w:val="20"/>
          <w:szCs w:val="20"/>
        </w:rPr>
      </w:pPr>
      <w:r>
        <w:rPr>
          <w:rFonts w:ascii="Lucida Sans" w:hAnsi="Lucida Sans"/>
          <w:b/>
          <w:i/>
          <w:smallCaps/>
          <w:sz w:val="20"/>
          <w:szCs w:val="20"/>
        </w:rPr>
        <w:t>Albert Einstein</w:t>
      </w:r>
    </w:p>
    <w:p w14:paraId="700231AF" w14:textId="411DFA31" w:rsidR="00E9323C" w:rsidRPr="0026703D" w:rsidRDefault="00E53D3F" w:rsidP="00D96E2A">
      <w:pPr>
        <w:rPr>
          <w:sz w:val="16"/>
          <w:szCs w:val="16"/>
        </w:rPr>
      </w:pPr>
      <w:r w:rsidRPr="0026703D">
        <w:rPr>
          <w:sz w:val="16"/>
          <w:szCs w:val="16"/>
        </w:rPr>
        <w:tab/>
      </w:r>
      <w:r w:rsidRPr="0026703D">
        <w:rPr>
          <w:sz w:val="16"/>
          <w:szCs w:val="16"/>
        </w:rPr>
        <w:tab/>
      </w:r>
      <w:r w:rsidRPr="0026703D">
        <w:rPr>
          <w:sz w:val="16"/>
          <w:szCs w:val="16"/>
        </w:rPr>
        <w:tab/>
      </w:r>
      <w:r w:rsidRPr="0026703D">
        <w:rPr>
          <w:sz w:val="16"/>
          <w:szCs w:val="16"/>
        </w:rPr>
        <w:tab/>
      </w:r>
      <w:r w:rsidRPr="0026703D">
        <w:rPr>
          <w:sz w:val="16"/>
          <w:szCs w:val="16"/>
        </w:rPr>
        <w:tab/>
      </w:r>
    </w:p>
    <w:p w14:paraId="52D9B071" w14:textId="754A4073" w:rsidR="0032210D" w:rsidRDefault="00BE4D9A" w:rsidP="00FC7B25">
      <w:pPr>
        <w:rPr>
          <w:rFonts w:ascii="Lucida Sans" w:hAnsi="Lucida Sans"/>
          <w:b/>
          <w:i/>
          <w:sz w:val="26"/>
          <w:szCs w:val="26"/>
        </w:rPr>
      </w:pPr>
      <w:r w:rsidRPr="00A93164">
        <w:rPr>
          <w:rFonts w:ascii="Lucida Sans" w:hAnsi="Lucida Sans"/>
          <w:b/>
          <w:i/>
          <w:sz w:val="26"/>
          <w:szCs w:val="26"/>
        </w:rPr>
        <w:t>Opening Prayer</w:t>
      </w:r>
      <w:r w:rsidR="00A93164" w:rsidRPr="00A93164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>
        <w:rPr>
          <w:rFonts w:ascii="Lucida Sans" w:hAnsi="Lucida Sans"/>
          <w:b/>
          <w:i/>
          <w:sz w:val="26"/>
          <w:szCs w:val="26"/>
        </w:rPr>
        <w:tab/>
      </w:r>
      <w:r w:rsidR="008335C2" w:rsidRPr="008335C2">
        <w:rPr>
          <w:rFonts w:ascii="Lucida Sans" w:hAnsi="Lucida Sans"/>
          <w:bCs/>
          <w:i/>
          <w:sz w:val="26"/>
          <w:szCs w:val="26"/>
        </w:rPr>
        <w:t>Michelle Navarro</w:t>
      </w:r>
    </w:p>
    <w:p w14:paraId="6A6F6429" w14:textId="238289D7" w:rsidR="000875F9" w:rsidRDefault="000875F9" w:rsidP="00D679BB">
      <w:pPr>
        <w:rPr>
          <w:rFonts w:ascii="Lucida Sans" w:hAnsi="Lucida Sans"/>
          <w:iCs/>
          <w:sz w:val="26"/>
          <w:szCs w:val="26"/>
        </w:rPr>
      </w:pPr>
    </w:p>
    <w:p w14:paraId="61EED538" w14:textId="77777777" w:rsidR="004D312E" w:rsidRPr="000875F9" w:rsidRDefault="004D312E" w:rsidP="00D679BB">
      <w:pPr>
        <w:rPr>
          <w:rFonts w:ascii="Lucida Sans" w:hAnsi="Lucida Sans"/>
          <w:iCs/>
          <w:sz w:val="26"/>
          <w:szCs w:val="26"/>
        </w:rPr>
      </w:pPr>
    </w:p>
    <w:p w14:paraId="3B0840D6" w14:textId="68B3A0E5" w:rsidR="00FC7B25" w:rsidRDefault="00A93164" w:rsidP="00D679BB">
      <w:pPr>
        <w:rPr>
          <w:rFonts w:ascii="Lucida Sans" w:hAnsi="Lucida Sans"/>
          <w:i/>
          <w:sz w:val="26"/>
          <w:szCs w:val="26"/>
        </w:rPr>
      </w:pPr>
      <w:r w:rsidRPr="002B1499">
        <w:rPr>
          <w:rFonts w:ascii="Lucida Sans" w:hAnsi="Lucida Sans"/>
          <w:b/>
          <w:i/>
          <w:sz w:val="26"/>
          <w:szCs w:val="26"/>
        </w:rPr>
        <w:t>Welcome Comments - Introductions</w:t>
      </w:r>
      <w:r w:rsidR="00E00D16" w:rsidRPr="00A93164">
        <w:rPr>
          <w:rFonts w:ascii="Lucida Sans" w:hAnsi="Lucida Sans"/>
          <w:sz w:val="26"/>
          <w:szCs w:val="26"/>
        </w:rPr>
        <w:tab/>
      </w:r>
      <w:r w:rsidR="00FC7B25">
        <w:rPr>
          <w:rFonts w:ascii="Lucida Sans" w:hAnsi="Lucida Sans"/>
          <w:i/>
          <w:sz w:val="26"/>
          <w:szCs w:val="26"/>
        </w:rPr>
        <w:t>Julie Sigenfuse</w:t>
      </w:r>
      <w:r w:rsidR="008335C2">
        <w:rPr>
          <w:rFonts w:ascii="Lucida Sans" w:hAnsi="Lucida Sans"/>
          <w:i/>
          <w:sz w:val="26"/>
          <w:szCs w:val="26"/>
        </w:rPr>
        <w:t xml:space="preserve"> &amp; Debbie Watson</w:t>
      </w:r>
    </w:p>
    <w:p w14:paraId="4E30688D" w14:textId="77777777" w:rsidR="007611C1" w:rsidRPr="007611C1" w:rsidRDefault="007611C1" w:rsidP="00D679BB">
      <w:pPr>
        <w:rPr>
          <w:rFonts w:ascii="Lucida Sans" w:hAnsi="Lucida Sans"/>
          <w:i/>
          <w:sz w:val="26"/>
          <w:szCs w:val="26"/>
        </w:rPr>
      </w:pPr>
    </w:p>
    <w:p w14:paraId="37691FDC" w14:textId="3227D0A0" w:rsidR="00AD50D0" w:rsidRPr="00D63224" w:rsidRDefault="007611C1" w:rsidP="000875F9">
      <w:pPr>
        <w:pStyle w:val="ListParagraph"/>
        <w:numPr>
          <w:ilvl w:val="0"/>
          <w:numId w:val="11"/>
        </w:numPr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Welcome back and Happy New Year!</w:t>
      </w:r>
    </w:p>
    <w:p w14:paraId="6B773BC7" w14:textId="583D3C19" w:rsidR="000875F9" w:rsidRPr="000275AC" w:rsidRDefault="000875F9" w:rsidP="000875F9">
      <w:pPr>
        <w:rPr>
          <w:rFonts w:ascii="Lucida Sans" w:hAnsi="Lucida Sans"/>
          <w:iCs/>
          <w:sz w:val="26"/>
          <w:szCs w:val="26"/>
        </w:rPr>
      </w:pPr>
    </w:p>
    <w:p w14:paraId="40378032" w14:textId="77777777" w:rsidR="000875F9" w:rsidRPr="000275AC" w:rsidRDefault="000875F9" w:rsidP="000875F9">
      <w:pPr>
        <w:rPr>
          <w:rFonts w:ascii="Lucida Sans" w:hAnsi="Lucida Sans"/>
          <w:iCs/>
          <w:sz w:val="26"/>
          <w:szCs w:val="26"/>
        </w:rPr>
      </w:pPr>
    </w:p>
    <w:p w14:paraId="5B674A92" w14:textId="2781BE2A" w:rsidR="00BC016C" w:rsidRDefault="00A93164" w:rsidP="007907EB">
      <w:pPr>
        <w:rPr>
          <w:rFonts w:ascii="Lucida Sans" w:hAnsi="Lucida Sans"/>
          <w:i/>
          <w:sz w:val="26"/>
          <w:szCs w:val="26"/>
        </w:rPr>
      </w:pPr>
      <w:r w:rsidRPr="00E9323C">
        <w:rPr>
          <w:rFonts w:ascii="Lucida Sans" w:hAnsi="Lucida Sans"/>
          <w:b/>
          <w:i/>
          <w:sz w:val="26"/>
          <w:szCs w:val="26"/>
        </w:rPr>
        <w:t>Rosary Leadership Team</w:t>
      </w:r>
      <w:r w:rsidR="00D679BB" w:rsidRPr="00E9323C">
        <w:rPr>
          <w:rFonts w:ascii="Lucida Sans" w:hAnsi="Lucida Sans"/>
          <w:i/>
          <w:sz w:val="26"/>
          <w:szCs w:val="26"/>
        </w:rPr>
        <w:t xml:space="preserve"> </w:t>
      </w:r>
      <w:r w:rsidR="00BC016C" w:rsidRPr="00E9323C">
        <w:rPr>
          <w:rFonts w:ascii="Lucida Sans" w:hAnsi="Lucida Sans"/>
          <w:i/>
          <w:sz w:val="26"/>
          <w:szCs w:val="26"/>
        </w:rPr>
        <w:t>–</w:t>
      </w:r>
      <w:r w:rsidR="0032210D">
        <w:rPr>
          <w:rFonts w:ascii="Lucida Sans" w:hAnsi="Lucida Sans"/>
          <w:sz w:val="28"/>
          <w:szCs w:val="28"/>
        </w:rPr>
        <w:t xml:space="preserve"> </w:t>
      </w:r>
      <w:r w:rsidR="00961A7B" w:rsidRPr="00E9323C">
        <w:rPr>
          <w:rFonts w:ascii="Lucida Sans" w:hAnsi="Lucida Sans"/>
          <w:sz w:val="28"/>
          <w:szCs w:val="28"/>
        </w:rPr>
        <w:tab/>
      </w:r>
      <w:r w:rsidR="00FC7B25">
        <w:rPr>
          <w:sz w:val="26"/>
          <w:szCs w:val="26"/>
        </w:rPr>
        <w:tab/>
      </w:r>
      <w:r w:rsidR="00FC7B25">
        <w:rPr>
          <w:sz w:val="26"/>
          <w:szCs w:val="26"/>
        </w:rPr>
        <w:tab/>
      </w:r>
      <w:r w:rsidR="00FC7B25">
        <w:rPr>
          <w:sz w:val="26"/>
          <w:szCs w:val="26"/>
        </w:rPr>
        <w:tab/>
      </w:r>
      <w:r w:rsidR="000D453E">
        <w:rPr>
          <w:rFonts w:ascii="Lucida Sans" w:hAnsi="Lucida Sans"/>
          <w:i/>
          <w:sz w:val="26"/>
          <w:szCs w:val="26"/>
        </w:rPr>
        <w:t>Dr. Pautsch, Mr. Basford and</w:t>
      </w:r>
    </w:p>
    <w:p w14:paraId="2DDC4432" w14:textId="29EF1161" w:rsidR="00342266" w:rsidRPr="004705F9" w:rsidRDefault="000D453E" w:rsidP="004705F9">
      <w:pPr>
        <w:rPr>
          <w:rFonts w:ascii="Lucida Sans" w:hAnsi="Lucida Sans"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  <w:t>Mrs. O’Campo</w:t>
      </w:r>
    </w:p>
    <w:p w14:paraId="494B0FD3" w14:textId="2C80B1A6" w:rsidR="007E6E65" w:rsidRDefault="007611C1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 w:rsidRPr="007E6E65">
        <w:rPr>
          <w:rFonts w:ascii="Lucida Sans" w:hAnsi="Lucida Sans"/>
          <w:iCs/>
          <w:sz w:val="26"/>
          <w:szCs w:val="26"/>
        </w:rPr>
        <w:t>Rosary s</w:t>
      </w:r>
      <w:r w:rsidRPr="007E6E65">
        <w:rPr>
          <w:rFonts w:ascii="Lucida Sans" w:hAnsi="Lucida Sans"/>
          <w:iCs/>
          <w:sz w:val="26"/>
          <w:szCs w:val="26"/>
        </w:rPr>
        <w:t>tudents</w:t>
      </w:r>
      <w:r w:rsidR="007E6E65">
        <w:rPr>
          <w:rFonts w:ascii="Lucida Sans" w:hAnsi="Lucida Sans"/>
          <w:iCs/>
          <w:sz w:val="26"/>
          <w:szCs w:val="26"/>
        </w:rPr>
        <w:t xml:space="preserve"> are</w:t>
      </w:r>
      <w:r w:rsidRPr="007E6E65">
        <w:rPr>
          <w:rFonts w:ascii="Lucida Sans" w:hAnsi="Lucida Sans"/>
          <w:iCs/>
          <w:sz w:val="26"/>
          <w:szCs w:val="26"/>
        </w:rPr>
        <w:t xml:space="preserve"> back</w:t>
      </w:r>
      <w:r w:rsidRPr="007E6E65">
        <w:rPr>
          <w:rFonts w:ascii="Lucida Sans" w:hAnsi="Lucida Sans"/>
          <w:iCs/>
          <w:sz w:val="26"/>
          <w:szCs w:val="26"/>
        </w:rPr>
        <w:t xml:space="preserve"> </w:t>
      </w:r>
      <w:r w:rsidRPr="007E6E65">
        <w:rPr>
          <w:rFonts w:ascii="Lucida Sans" w:hAnsi="Lucida Sans"/>
          <w:iCs/>
          <w:sz w:val="26"/>
          <w:szCs w:val="26"/>
        </w:rPr>
        <w:t xml:space="preserve">in </w:t>
      </w:r>
      <w:r w:rsidRPr="007E6E65">
        <w:rPr>
          <w:rFonts w:ascii="Lucida Sans" w:hAnsi="Lucida Sans"/>
          <w:iCs/>
          <w:sz w:val="26"/>
          <w:szCs w:val="26"/>
        </w:rPr>
        <w:t>session</w:t>
      </w:r>
      <w:r w:rsidRPr="007E6E65">
        <w:rPr>
          <w:rFonts w:ascii="Lucida Sans" w:hAnsi="Lucida Sans"/>
          <w:iCs/>
          <w:sz w:val="26"/>
          <w:szCs w:val="26"/>
        </w:rPr>
        <w:t xml:space="preserve">. </w:t>
      </w:r>
      <w:r w:rsidR="008B7274" w:rsidRPr="007E6E65">
        <w:rPr>
          <w:rFonts w:ascii="Lucida Sans" w:hAnsi="Lucida Sans"/>
          <w:iCs/>
          <w:sz w:val="26"/>
          <w:szCs w:val="26"/>
        </w:rPr>
        <w:t>Several</w:t>
      </w:r>
      <w:r w:rsidRPr="007E6E65">
        <w:rPr>
          <w:rFonts w:ascii="Lucida Sans" w:hAnsi="Lucida Sans"/>
          <w:iCs/>
          <w:sz w:val="26"/>
          <w:szCs w:val="26"/>
        </w:rPr>
        <w:t xml:space="preserve"> students </w:t>
      </w:r>
      <w:r w:rsidRPr="007E6E65">
        <w:rPr>
          <w:rFonts w:ascii="Lucida Sans" w:hAnsi="Lucida Sans"/>
          <w:iCs/>
          <w:sz w:val="26"/>
          <w:szCs w:val="26"/>
        </w:rPr>
        <w:t xml:space="preserve">and faculty </w:t>
      </w:r>
      <w:r w:rsidR="007E6E65">
        <w:rPr>
          <w:rFonts w:ascii="Lucida Sans" w:hAnsi="Lucida Sans"/>
          <w:iCs/>
          <w:sz w:val="26"/>
          <w:szCs w:val="26"/>
        </w:rPr>
        <w:t xml:space="preserve">are </w:t>
      </w:r>
      <w:r w:rsidRPr="007E6E65">
        <w:rPr>
          <w:rFonts w:ascii="Lucida Sans" w:hAnsi="Lucida Sans"/>
          <w:iCs/>
          <w:sz w:val="26"/>
          <w:szCs w:val="26"/>
        </w:rPr>
        <w:t>absent and quarantining at home</w:t>
      </w:r>
      <w:r w:rsidR="007E6E65" w:rsidRPr="007E6E65">
        <w:rPr>
          <w:rFonts w:ascii="Lucida Sans" w:hAnsi="Lucida Sans"/>
          <w:iCs/>
          <w:sz w:val="26"/>
          <w:szCs w:val="26"/>
        </w:rPr>
        <w:t>, currently with COVID</w:t>
      </w:r>
      <w:r w:rsidRPr="007E6E65">
        <w:rPr>
          <w:rFonts w:ascii="Lucida Sans" w:hAnsi="Lucida Sans"/>
          <w:iCs/>
          <w:sz w:val="26"/>
          <w:szCs w:val="26"/>
        </w:rPr>
        <w:t xml:space="preserve">. </w:t>
      </w:r>
      <w:r w:rsidR="007E6E65" w:rsidRPr="007E6E65">
        <w:rPr>
          <w:rFonts w:ascii="Lucida Sans" w:hAnsi="Lucida Sans"/>
          <w:iCs/>
          <w:sz w:val="26"/>
          <w:szCs w:val="26"/>
        </w:rPr>
        <w:t xml:space="preserve">Administration updates the school </w:t>
      </w:r>
      <w:r w:rsidRPr="007E6E65">
        <w:rPr>
          <w:rFonts w:ascii="Lucida Sans" w:hAnsi="Lucida Sans"/>
          <w:iCs/>
          <w:sz w:val="26"/>
          <w:szCs w:val="26"/>
        </w:rPr>
        <w:t xml:space="preserve">site daily. Masks </w:t>
      </w:r>
      <w:r w:rsidR="007E6E65">
        <w:rPr>
          <w:rFonts w:ascii="Lucida Sans" w:hAnsi="Lucida Sans"/>
          <w:iCs/>
          <w:sz w:val="26"/>
          <w:szCs w:val="26"/>
        </w:rPr>
        <w:t xml:space="preserve">wearing is required </w:t>
      </w:r>
      <w:proofErr w:type="gramStart"/>
      <w:r w:rsidRPr="007E6E65">
        <w:rPr>
          <w:rFonts w:ascii="Lucida Sans" w:hAnsi="Lucida Sans"/>
          <w:iCs/>
          <w:sz w:val="26"/>
          <w:szCs w:val="26"/>
        </w:rPr>
        <w:t>at all times</w:t>
      </w:r>
      <w:proofErr w:type="gramEnd"/>
      <w:r w:rsidRPr="007E6E65">
        <w:rPr>
          <w:rFonts w:ascii="Lucida Sans" w:hAnsi="Lucida Sans"/>
          <w:iCs/>
          <w:sz w:val="26"/>
          <w:szCs w:val="26"/>
        </w:rPr>
        <w:t xml:space="preserve"> </w:t>
      </w:r>
      <w:r w:rsidR="007E6E65" w:rsidRPr="007E6E65">
        <w:rPr>
          <w:rFonts w:ascii="Lucida Sans" w:hAnsi="Lucida Sans"/>
          <w:iCs/>
          <w:sz w:val="26"/>
          <w:szCs w:val="26"/>
        </w:rPr>
        <w:t>except</w:t>
      </w:r>
      <w:r w:rsidRPr="007E6E65">
        <w:rPr>
          <w:rFonts w:ascii="Lucida Sans" w:hAnsi="Lucida Sans"/>
          <w:iCs/>
          <w:sz w:val="26"/>
          <w:szCs w:val="26"/>
        </w:rPr>
        <w:t xml:space="preserve"> </w:t>
      </w:r>
      <w:r w:rsidR="007E6E65">
        <w:rPr>
          <w:rFonts w:ascii="Lucida Sans" w:hAnsi="Lucida Sans"/>
          <w:iCs/>
          <w:sz w:val="26"/>
          <w:szCs w:val="26"/>
        </w:rPr>
        <w:t xml:space="preserve">during </w:t>
      </w:r>
      <w:r w:rsidRPr="007E6E65">
        <w:rPr>
          <w:rFonts w:ascii="Lucida Sans" w:hAnsi="Lucida Sans"/>
          <w:iCs/>
          <w:sz w:val="26"/>
          <w:szCs w:val="26"/>
        </w:rPr>
        <w:t xml:space="preserve">lunch. </w:t>
      </w:r>
      <w:r w:rsidR="007E6E65">
        <w:rPr>
          <w:rFonts w:ascii="Lucida Sans" w:hAnsi="Lucida Sans"/>
          <w:iCs/>
          <w:sz w:val="26"/>
          <w:szCs w:val="26"/>
        </w:rPr>
        <w:t>We are hopeful to go back to protocols from before Christmas break within 2 to 3 weeks.</w:t>
      </w:r>
    </w:p>
    <w:p w14:paraId="05D8F82B" w14:textId="77777777" w:rsidR="00B2642D" w:rsidRDefault="007E6E65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 xml:space="preserve">Red &amp; Gold should move forward as normal other than </w:t>
      </w:r>
      <w:r w:rsidR="00B2642D">
        <w:rPr>
          <w:rFonts w:ascii="Lucida Sans" w:hAnsi="Lucida Sans"/>
          <w:iCs/>
          <w:sz w:val="26"/>
          <w:szCs w:val="26"/>
        </w:rPr>
        <w:t>eliminating</w:t>
      </w:r>
      <w:r>
        <w:rPr>
          <w:rFonts w:ascii="Lucida Sans" w:hAnsi="Lucida Sans"/>
          <w:iCs/>
          <w:sz w:val="26"/>
          <w:szCs w:val="26"/>
        </w:rPr>
        <w:t xml:space="preserve"> the Captains’ Sleepover. </w:t>
      </w:r>
      <w:r w:rsidR="00B2642D">
        <w:rPr>
          <w:rFonts w:ascii="Lucida Sans" w:hAnsi="Lucida Sans"/>
          <w:iCs/>
          <w:sz w:val="26"/>
          <w:szCs w:val="26"/>
        </w:rPr>
        <w:t xml:space="preserve">R&amp;G will be a </w:t>
      </w:r>
      <w:r w:rsidR="007611C1" w:rsidRPr="007E6E65">
        <w:rPr>
          <w:rFonts w:ascii="Lucida Sans" w:hAnsi="Lucida Sans"/>
          <w:iCs/>
          <w:sz w:val="26"/>
          <w:szCs w:val="26"/>
        </w:rPr>
        <w:t>full stage production</w:t>
      </w:r>
      <w:r w:rsidR="00B2642D">
        <w:rPr>
          <w:rFonts w:ascii="Lucida Sans" w:hAnsi="Lucida Sans"/>
          <w:iCs/>
          <w:sz w:val="26"/>
          <w:szCs w:val="26"/>
        </w:rPr>
        <w:t xml:space="preserve">. </w:t>
      </w:r>
    </w:p>
    <w:p w14:paraId="5F4CCD54" w14:textId="13B48A32" w:rsidR="00EE0EAF" w:rsidRDefault="00B2642D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School n</w:t>
      </w:r>
      <w:r w:rsidR="007611C1" w:rsidRPr="007E6E65">
        <w:rPr>
          <w:rFonts w:ascii="Lucida Sans" w:hAnsi="Lucida Sans"/>
          <w:iCs/>
          <w:sz w:val="26"/>
          <w:szCs w:val="26"/>
        </w:rPr>
        <w:t>urses might be calling student familie</w:t>
      </w:r>
      <w:r>
        <w:rPr>
          <w:rFonts w:ascii="Lucida Sans" w:hAnsi="Lucida Sans"/>
          <w:iCs/>
          <w:sz w:val="26"/>
          <w:szCs w:val="26"/>
        </w:rPr>
        <w:t xml:space="preserve">s, as they 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follow guidelines by </w:t>
      </w:r>
      <w:r>
        <w:rPr>
          <w:rFonts w:ascii="Lucida Sans" w:hAnsi="Lucida Sans"/>
          <w:iCs/>
          <w:sz w:val="26"/>
          <w:szCs w:val="26"/>
        </w:rPr>
        <w:t>O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range </w:t>
      </w:r>
      <w:r>
        <w:rPr>
          <w:rFonts w:ascii="Lucida Sans" w:hAnsi="Lucida Sans"/>
          <w:iCs/>
          <w:sz w:val="26"/>
          <w:szCs w:val="26"/>
        </w:rPr>
        <w:t>C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ounty </w:t>
      </w:r>
      <w:r>
        <w:rPr>
          <w:rFonts w:ascii="Lucida Sans" w:hAnsi="Lucida Sans"/>
          <w:iCs/>
          <w:sz w:val="26"/>
          <w:szCs w:val="26"/>
        </w:rPr>
        <w:t>P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ublic </w:t>
      </w:r>
      <w:r>
        <w:rPr>
          <w:rFonts w:ascii="Lucida Sans" w:hAnsi="Lucida Sans"/>
          <w:iCs/>
          <w:sz w:val="26"/>
          <w:szCs w:val="26"/>
        </w:rPr>
        <w:t>H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ealth. </w:t>
      </w:r>
      <w:r>
        <w:rPr>
          <w:rFonts w:ascii="Lucida Sans" w:hAnsi="Lucida Sans"/>
          <w:iCs/>
          <w:sz w:val="26"/>
          <w:szCs w:val="26"/>
        </w:rPr>
        <w:t xml:space="preserve">Rosary continues to </w:t>
      </w:r>
      <w:r w:rsidR="002C57C2">
        <w:rPr>
          <w:rFonts w:ascii="Lucida Sans" w:hAnsi="Lucida Sans"/>
          <w:iCs/>
          <w:sz w:val="26"/>
          <w:szCs w:val="26"/>
        </w:rPr>
        <w:t xml:space="preserve">be </w:t>
      </w:r>
      <w:r w:rsidR="002C57C2" w:rsidRPr="007E6E65">
        <w:rPr>
          <w:rFonts w:ascii="Lucida Sans" w:hAnsi="Lucida Sans"/>
          <w:iCs/>
          <w:sz w:val="26"/>
          <w:szCs w:val="26"/>
        </w:rPr>
        <w:t>transparent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 on our </w:t>
      </w:r>
      <w:r w:rsidR="002C57C2">
        <w:rPr>
          <w:rFonts w:ascii="Lucida Sans" w:hAnsi="Lucida Sans"/>
          <w:iCs/>
          <w:sz w:val="26"/>
          <w:szCs w:val="26"/>
        </w:rPr>
        <w:t xml:space="preserve">school 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dashboard. </w:t>
      </w:r>
      <w:r>
        <w:rPr>
          <w:rFonts w:ascii="Lucida Sans" w:hAnsi="Lucida Sans"/>
          <w:iCs/>
          <w:sz w:val="26"/>
          <w:szCs w:val="26"/>
        </w:rPr>
        <w:t>P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arents </w:t>
      </w:r>
      <w:r>
        <w:rPr>
          <w:rFonts w:ascii="Lucida Sans" w:hAnsi="Lucida Sans"/>
          <w:iCs/>
          <w:sz w:val="26"/>
          <w:szCs w:val="26"/>
        </w:rPr>
        <w:t xml:space="preserve">may 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submit </w:t>
      </w:r>
      <w:r>
        <w:rPr>
          <w:rFonts w:ascii="Lucida Sans" w:hAnsi="Lucida Sans"/>
          <w:iCs/>
          <w:sz w:val="26"/>
          <w:szCs w:val="26"/>
        </w:rPr>
        <w:t>their daughter’s vaccination</w:t>
      </w:r>
      <w:r w:rsidR="007611C1" w:rsidRPr="007E6E65">
        <w:rPr>
          <w:rFonts w:ascii="Lucida Sans" w:hAnsi="Lucida Sans"/>
          <w:iCs/>
          <w:sz w:val="26"/>
          <w:szCs w:val="26"/>
        </w:rPr>
        <w:t xml:space="preserve"> cards </w:t>
      </w:r>
      <w:r>
        <w:rPr>
          <w:rFonts w:ascii="Lucida Sans" w:hAnsi="Lucida Sans"/>
          <w:iCs/>
          <w:sz w:val="26"/>
          <w:szCs w:val="26"/>
        </w:rPr>
        <w:t xml:space="preserve">via emailed scanned copy, but this is not mandatory at Rosary Academy. A parent asked if any changes made for requiring a negative COVID test </w:t>
      </w:r>
      <w:r w:rsidR="00EE0EAF">
        <w:rPr>
          <w:rFonts w:ascii="Lucida Sans" w:hAnsi="Lucida Sans"/>
          <w:iCs/>
          <w:sz w:val="26"/>
          <w:szCs w:val="26"/>
        </w:rPr>
        <w:t>to return to school after being infected and q</w:t>
      </w:r>
      <w:r w:rsidR="00EE0EAF" w:rsidRPr="00B2642D">
        <w:rPr>
          <w:rFonts w:ascii="Lucida Sans" w:hAnsi="Lucida Sans"/>
          <w:iCs/>
          <w:sz w:val="26"/>
          <w:szCs w:val="26"/>
        </w:rPr>
        <w:t>uarantined</w:t>
      </w:r>
      <w:r w:rsidR="00EE0EAF">
        <w:rPr>
          <w:rFonts w:ascii="Lucida Sans" w:hAnsi="Lucida Sans"/>
          <w:iCs/>
          <w:sz w:val="26"/>
          <w:szCs w:val="26"/>
        </w:rPr>
        <w:t>, but Dr. Pautsch said this is not necessary.</w:t>
      </w:r>
    </w:p>
    <w:p w14:paraId="2FF6EBDF" w14:textId="77777777" w:rsidR="00EE0EAF" w:rsidRDefault="007611C1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 w:rsidRPr="00EE0EAF">
        <w:rPr>
          <w:rFonts w:ascii="Lucida Sans" w:hAnsi="Lucida Sans"/>
          <w:iCs/>
          <w:sz w:val="26"/>
          <w:szCs w:val="26"/>
        </w:rPr>
        <w:t xml:space="preserve">Only families </w:t>
      </w:r>
      <w:r w:rsidR="00EE0EAF">
        <w:rPr>
          <w:rFonts w:ascii="Lucida Sans" w:hAnsi="Lucida Sans"/>
          <w:iCs/>
          <w:sz w:val="26"/>
          <w:szCs w:val="26"/>
        </w:rPr>
        <w:t xml:space="preserve">are </w:t>
      </w:r>
      <w:r w:rsidRPr="00EE0EAF">
        <w:rPr>
          <w:rFonts w:ascii="Lucida Sans" w:hAnsi="Lucida Sans"/>
          <w:iCs/>
          <w:sz w:val="26"/>
          <w:szCs w:val="26"/>
        </w:rPr>
        <w:t xml:space="preserve">allowed to attend </w:t>
      </w:r>
      <w:r w:rsidR="00EE0EAF">
        <w:rPr>
          <w:rFonts w:ascii="Lucida Sans" w:hAnsi="Lucida Sans"/>
          <w:iCs/>
          <w:sz w:val="26"/>
          <w:szCs w:val="26"/>
        </w:rPr>
        <w:t>sports/</w:t>
      </w:r>
      <w:r w:rsidRPr="00EE0EAF">
        <w:rPr>
          <w:rFonts w:ascii="Lucida Sans" w:hAnsi="Lucida Sans"/>
          <w:iCs/>
          <w:sz w:val="26"/>
          <w:szCs w:val="26"/>
        </w:rPr>
        <w:t>games</w:t>
      </w:r>
      <w:r w:rsidR="00EE0EAF">
        <w:rPr>
          <w:rFonts w:ascii="Lucida Sans" w:hAnsi="Lucida Sans"/>
          <w:iCs/>
          <w:sz w:val="26"/>
          <w:szCs w:val="26"/>
        </w:rPr>
        <w:t xml:space="preserve"> at this time. No student body allowed to attend the games. Athletic department may begin streaming games.</w:t>
      </w:r>
    </w:p>
    <w:p w14:paraId="657E299A" w14:textId="663342C4" w:rsidR="00F5181D" w:rsidRDefault="00EE0EAF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Our speaker today</w:t>
      </w:r>
      <w:r w:rsidR="00F5181D">
        <w:rPr>
          <w:rFonts w:ascii="Lucida Sans" w:hAnsi="Lucida Sans"/>
          <w:iCs/>
          <w:sz w:val="26"/>
          <w:szCs w:val="26"/>
        </w:rPr>
        <w:t>, Drug Enforcement Administration Agent Vo, will still come to campus</w:t>
      </w:r>
      <w:r w:rsidR="003D38AF">
        <w:rPr>
          <w:rFonts w:ascii="Lucida Sans" w:hAnsi="Lucida Sans"/>
          <w:iCs/>
          <w:sz w:val="26"/>
          <w:szCs w:val="26"/>
        </w:rPr>
        <w:t xml:space="preserve"> during FLEX</w:t>
      </w:r>
      <w:r w:rsidR="00F5181D">
        <w:rPr>
          <w:rFonts w:ascii="Lucida Sans" w:hAnsi="Lucida Sans"/>
          <w:iCs/>
          <w:sz w:val="26"/>
          <w:szCs w:val="26"/>
        </w:rPr>
        <w:t>. Seating will accommodate COVID protocols with seats farther</w:t>
      </w:r>
      <w:r w:rsidR="007611C1" w:rsidRPr="00EE0EAF">
        <w:rPr>
          <w:rFonts w:ascii="Lucida Sans" w:hAnsi="Lucida Sans"/>
          <w:iCs/>
          <w:sz w:val="26"/>
          <w:szCs w:val="26"/>
        </w:rPr>
        <w:t xml:space="preserve"> apart</w:t>
      </w:r>
      <w:r w:rsidR="00F5181D">
        <w:rPr>
          <w:rFonts w:ascii="Lucida Sans" w:hAnsi="Lucida Sans"/>
          <w:iCs/>
          <w:sz w:val="26"/>
          <w:szCs w:val="26"/>
        </w:rPr>
        <w:t>.</w:t>
      </w:r>
    </w:p>
    <w:p w14:paraId="333F7DE5" w14:textId="77777777" w:rsidR="00F5181D" w:rsidRDefault="007611C1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 w:rsidRPr="00F5181D">
        <w:rPr>
          <w:rFonts w:ascii="Lucida Sans" w:hAnsi="Lucida Sans"/>
          <w:iCs/>
          <w:sz w:val="26"/>
          <w:szCs w:val="26"/>
        </w:rPr>
        <w:t xml:space="preserve">Servite sent out </w:t>
      </w:r>
      <w:r w:rsidR="00F5181D">
        <w:rPr>
          <w:rFonts w:ascii="Lucida Sans" w:hAnsi="Lucida Sans"/>
          <w:iCs/>
          <w:sz w:val="26"/>
          <w:szCs w:val="26"/>
        </w:rPr>
        <w:t>information</w:t>
      </w:r>
      <w:r w:rsidRPr="00F5181D">
        <w:rPr>
          <w:rFonts w:ascii="Lucida Sans" w:hAnsi="Lucida Sans"/>
          <w:iCs/>
          <w:sz w:val="26"/>
          <w:szCs w:val="26"/>
        </w:rPr>
        <w:t xml:space="preserve"> on </w:t>
      </w:r>
      <w:r w:rsidR="00F5181D">
        <w:rPr>
          <w:rFonts w:ascii="Lucida Sans" w:hAnsi="Lucida Sans"/>
          <w:iCs/>
          <w:sz w:val="26"/>
          <w:szCs w:val="26"/>
        </w:rPr>
        <w:t>W</w:t>
      </w:r>
      <w:r w:rsidRPr="00F5181D">
        <w:rPr>
          <w:rFonts w:ascii="Lucida Sans" w:hAnsi="Lucida Sans"/>
          <w:iCs/>
          <w:sz w:val="26"/>
          <w:szCs w:val="26"/>
        </w:rPr>
        <w:t xml:space="preserve">inter </w:t>
      </w:r>
      <w:r w:rsidR="00F5181D">
        <w:rPr>
          <w:rFonts w:ascii="Lucida Sans" w:hAnsi="Lucida Sans"/>
          <w:iCs/>
          <w:sz w:val="26"/>
          <w:szCs w:val="26"/>
        </w:rPr>
        <w:t>F</w:t>
      </w:r>
      <w:r w:rsidRPr="00F5181D">
        <w:rPr>
          <w:rFonts w:ascii="Lucida Sans" w:hAnsi="Lucida Sans"/>
          <w:iCs/>
          <w:sz w:val="26"/>
          <w:szCs w:val="26"/>
        </w:rPr>
        <w:t xml:space="preserve">ormal. </w:t>
      </w:r>
      <w:r w:rsidR="00F5181D">
        <w:rPr>
          <w:rFonts w:ascii="Lucida Sans" w:hAnsi="Lucida Sans"/>
          <w:iCs/>
          <w:sz w:val="26"/>
          <w:szCs w:val="26"/>
        </w:rPr>
        <w:t>Rosary will send out soon with m</w:t>
      </w:r>
      <w:r w:rsidRPr="00F5181D">
        <w:rPr>
          <w:rFonts w:ascii="Lucida Sans" w:hAnsi="Lucida Sans"/>
          <w:iCs/>
          <w:sz w:val="26"/>
          <w:szCs w:val="26"/>
        </w:rPr>
        <w:t>ore details</w:t>
      </w:r>
      <w:r w:rsidR="00F5181D">
        <w:rPr>
          <w:rFonts w:ascii="Lucida Sans" w:hAnsi="Lucida Sans"/>
          <w:iCs/>
          <w:sz w:val="26"/>
          <w:szCs w:val="26"/>
        </w:rPr>
        <w:t>.</w:t>
      </w:r>
    </w:p>
    <w:p w14:paraId="642594C8" w14:textId="3B8C4E3E" w:rsidR="007611C1" w:rsidRPr="00F5181D" w:rsidRDefault="007611C1" w:rsidP="007611C1">
      <w:pPr>
        <w:pStyle w:val="ListParagraph"/>
        <w:numPr>
          <w:ilvl w:val="0"/>
          <w:numId w:val="12"/>
        </w:numPr>
        <w:rPr>
          <w:rFonts w:ascii="Lucida Sans" w:hAnsi="Lucida Sans"/>
          <w:iCs/>
          <w:sz w:val="26"/>
          <w:szCs w:val="26"/>
        </w:rPr>
      </w:pPr>
      <w:r w:rsidRPr="00F5181D">
        <w:rPr>
          <w:rFonts w:ascii="Lucida Sans" w:hAnsi="Lucida Sans"/>
          <w:iCs/>
          <w:sz w:val="26"/>
          <w:szCs w:val="26"/>
        </w:rPr>
        <w:lastRenderedPageBreak/>
        <w:t xml:space="preserve">Grades will be posted this Thursday. Report card </w:t>
      </w:r>
      <w:r w:rsidR="00F5181D">
        <w:rPr>
          <w:rFonts w:ascii="Lucida Sans" w:hAnsi="Lucida Sans"/>
          <w:iCs/>
          <w:sz w:val="26"/>
          <w:szCs w:val="26"/>
        </w:rPr>
        <w:t>can be found in A</w:t>
      </w:r>
      <w:r w:rsidRPr="00F5181D">
        <w:rPr>
          <w:rFonts w:ascii="Lucida Sans" w:hAnsi="Lucida Sans"/>
          <w:iCs/>
          <w:sz w:val="26"/>
          <w:szCs w:val="26"/>
        </w:rPr>
        <w:t>eries.</w:t>
      </w:r>
    </w:p>
    <w:p w14:paraId="4E858097" w14:textId="10C9A15D" w:rsidR="007611C1" w:rsidRDefault="007611C1" w:rsidP="007611C1">
      <w:pPr>
        <w:rPr>
          <w:rFonts w:ascii="Lucida Sans" w:hAnsi="Lucida Sans"/>
          <w:iCs/>
          <w:sz w:val="26"/>
          <w:szCs w:val="26"/>
        </w:rPr>
      </w:pPr>
    </w:p>
    <w:p w14:paraId="67AB7CD6" w14:textId="77777777" w:rsidR="004705F9" w:rsidRDefault="008335C2" w:rsidP="00F5181D">
      <w:pPr>
        <w:rPr>
          <w:rFonts w:ascii="Lucida Sans" w:hAnsi="Lucida Sans"/>
          <w:i/>
          <w:sz w:val="26"/>
          <w:szCs w:val="26"/>
        </w:rPr>
      </w:pPr>
      <w:r>
        <w:rPr>
          <w:rFonts w:ascii="Lucida Sans" w:hAnsi="Lucida Sans"/>
          <w:b/>
          <w:i/>
          <w:sz w:val="26"/>
          <w:szCs w:val="26"/>
        </w:rPr>
        <w:t>Red Wine &amp; Gold</w:t>
      </w:r>
      <w:r w:rsidR="00961A7B" w:rsidRPr="00E9323C">
        <w:rPr>
          <w:rFonts w:ascii="Lucida Sans" w:hAnsi="Lucida Sans"/>
          <w:b/>
          <w:i/>
          <w:sz w:val="26"/>
          <w:szCs w:val="26"/>
        </w:rPr>
        <w:t xml:space="preserve"> </w:t>
      </w:r>
      <w:r w:rsidR="000D453E">
        <w:rPr>
          <w:rFonts w:ascii="Lucida Sans" w:hAnsi="Lucida Sans"/>
          <w:b/>
          <w:i/>
          <w:sz w:val="26"/>
          <w:szCs w:val="26"/>
        </w:rPr>
        <w:t xml:space="preserve">Event </w:t>
      </w:r>
      <w:r w:rsidR="00961A7B" w:rsidRPr="00E9323C">
        <w:rPr>
          <w:rFonts w:ascii="Lucida Sans" w:hAnsi="Lucida Sans"/>
          <w:b/>
          <w:i/>
          <w:sz w:val="26"/>
          <w:szCs w:val="26"/>
        </w:rPr>
        <w:t>Update</w:t>
      </w:r>
      <w:r w:rsidR="00342266">
        <w:rPr>
          <w:i/>
          <w:sz w:val="26"/>
          <w:szCs w:val="26"/>
        </w:rPr>
        <w:tab/>
      </w:r>
      <w:r w:rsidR="00342266">
        <w:rPr>
          <w:i/>
          <w:sz w:val="26"/>
          <w:szCs w:val="26"/>
        </w:rPr>
        <w:tab/>
      </w:r>
      <w:r w:rsidR="00AD50D0">
        <w:rPr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>Tracy Meneses</w:t>
      </w:r>
      <w:r w:rsidR="004705F9">
        <w:rPr>
          <w:rFonts w:ascii="Lucida Sans" w:hAnsi="Lucida Sans"/>
          <w:i/>
          <w:sz w:val="26"/>
          <w:szCs w:val="26"/>
        </w:rPr>
        <w:t>,</w:t>
      </w:r>
      <w:r w:rsidR="00AD50D0">
        <w:rPr>
          <w:rFonts w:ascii="Lucida Sans" w:hAnsi="Lucida Sans"/>
          <w:i/>
          <w:sz w:val="26"/>
          <w:szCs w:val="26"/>
        </w:rPr>
        <w:t xml:space="preserve"> </w:t>
      </w:r>
      <w:r w:rsidR="004705F9">
        <w:rPr>
          <w:rFonts w:ascii="Lucida Sans" w:hAnsi="Lucida Sans"/>
          <w:i/>
          <w:sz w:val="26"/>
          <w:szCs w:val="26"/>
        </w:rPr>
        <w:t xml:space="preserve">Cristina Coo </w:t>
      </w:r>
      <w:r w:rsidR="00AD50D0">
        <w:rPr>
          <w:rFonts w:ascii="Lucida Sans" w:hAnsi="Lucida Sans"/>
          <w:i/>
          <w:sz w:val="26"/>
          <w:szCs w:val="26"/>
        </w:rPr>
        <w:t xml:space="preserve">&amp; </w:t>
      </w:r>
    </w:p>
    <w:p w14:paraId="1C0352CD" w14:textId="3F0CC341" w:rsidR="003506C3" w:rsidRDefault="00AD50D0" w:rsidP="004705F9">
      <w:pPr>
        <w:ind w:left="4680" w:firstLine="360"/>
        <w:rPr>
          <w:rFonts w:ascii="Lucida Sans" w:hAnsi="Lucida Sans"/>
          <w:i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t>Tracey Irving</w:t>
      </w:r>
    </w:p>
    <w:p w14:paraId="2E9113CE" w14:textId="77777777" w:rsidR="001E509D" w:rsidRPr="001E509D" w:rsidRDefault="004705F9" w:rsidP="00CE2BB8">
      <w:pPr>
        <w:pStyle w:val="ListParagraph"/>
        <w:numPr>
          <w:ilvl w:val="0"/>
          <w:numId w:val="14"/>
        </w:num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t>Volunteer Opportunities</w:t>
      </w:r>
      <w:r w:rsidR="004D312E">
        <w:rPr>
          <w:rFonts w:ascii="Lucida Sans" w:hAnsi="Lucida Sans"/>
          <w:i/>
          <w:sz w:val="26"/>
          <w:szCs w:val="26"/>
        </w:rPr>
        <w:t xml:space="preserve"> – </w:t>
      </w:r>
    </w:p>
    <w:p w14:paraId="2DF4B8F1" w14:textId="0BC20D9E" w:rsidR="00D73F9E" w:rsidRPr="004D312E" w:rsidRDefault="004D312E" w:rsidP="00CE2BB8">
      <w:pPr>
        <w:pStyle w:val="ListParagraph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 xml:space="preserve">We still need </w:t>
      </w:r>
      <w:r w:rsidR="00CB3C0C" w:rsidRPr="004D312E">
        <w:rPr>
          <w:rFonts w:ascii="Lucida Sans" w:hAnsi="Lucida Sans"/>
          <w:iCs/>
          <w:sz w:val="26"/>
          <w:szCs w:val="26"/>
        </w:rPr>
        <w:t>volunteers. Please look at link</w:t>
      </w:r>
      <w:r>
        <w:rPr>
          <w:rFonts w:ascii="Lucida Sans" w:hAnsi="Lucida Sans"/>
          <w:iCs/>
          <w:sz w:val="26"/>
          <w:szCs w:val="26"/>
        </w:rPr>
        <w:t xml:space="preserve"> sent out yesterday</w:t>
      </w:r>
      <w:r w:rsidR="00CB3C0C" w:rsidRPr="004D312E">
        <w:rPr>
          <w:rFonts w:ascii="Lucida Sans" w:hAnsi="Lucida Sans"/>
          <w:iCs/>
          <w:sz w:val="26"/>
          <w:szCs w:val="26"/>
        </w:rPr>
        <w:t xml:space="preserve">. </w:t>
      </w:r>
      <w:r>
        <w:rPr>
          <w:rFonts w:ascii="Lucida Sans" w:hAnsi="Lucida Sans"/>
          <w:iCs/>
          <w:sz w:val="26"/>
          <w:szCs w:val="26"/>
        </w:rPr>
        <w:t>We have b</w:t>
      </w:r>
      <w:r w:rsidR="00CB3C0C" w:rsidRPr="004D312E">
        <w:rPr>
          <w:rFonts w:ascii="Lucida Sans" w:hAnsi="Lucida Sans"/>
          <w:iCs/>
          <w:sz w:val="26"/>
          <w:szCs w:val="26"/>
        </w:rPr>
        <w:t>asket wrapping</w:t>
      </w:r>
      <w:r>
        <w:rPr>
          <w:rFonts w:ascii="Lucida Sans" w:hAnsi="Lucida Sans"/>
          <w:iCs/>
          <w:sz w:val="26"/>
          <w:szCs w:val="26"/>
        </w:rPr>
        <w:t xml:space="preserve"> tonight and need volunteers to wrap wine basket and make display boards</w:t>
      </w:r>
      <w:r w:rsidR="008B7274">
        <w:rPr>
          <w:rFonts w:ascii="Lucida Sans" w:hAnsi="Lucida Sans"/>
          <w:iCs/>
          <w:sz w:val="26"/>
          <w:szCs w:val="26"/>
        </w:rPr>
        <w:t xml:space="preserve">. We also need bows made and this can be done at home. </w:t>
      </w:r>
    </w:p>
    <w:p w14:paraId="4F4D91BC" w14:textId="799F899E" w:rsidR="00CB3C0C" w:rsidRDefault="008B7274" w:rsidP="00CE2BB8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C</w:t>
      </w:r>
      <w:r w:rsidR="00CB3C0C">
        <w:rPr>
          <w:rFonts w:ascii="Lucida Sans" w:hAnsi="Lucida Sans"/>
          <w:iCs/>
          <w:sz w:val="26"/>
          <w:szCs w:val="26"/>
        </w:rPr>
        <w:t>ases of water</w:t>
      </w:r>
      <w:r>
        <w:rPr>
          <w:rFonts w:ascii="Lucida Sans" w:hAnsi="Lucida Sans"/>
          <w:iCs/>
          <w:sz w:val="26"/>
          <w:szCs w:val="26"/>
        </w:rPr>
        <w:t xml:space="preserve"> are needed for the event</w:t>
      </w:r>
      <w:r w:rsidR="00CB3C0C">
        <w:rPr>
          <w:rFonts w:ascii="Lucida Sans" w:hAnsi="Lucida Sans"/>
          <w:iCs/>
          <w:sz w:val="26"/>
          <w:szCs w:val="26"/>
        </w:rPr>
        <w:t xml:space="preserve">. Please drop off at </w:t>
      </w:r>
      <w:r>
        <w:rPr>
          <w:rFonts w:ascii="Lucida Sans" w:hAnsi="Lucida Sans"/>
          <w:iCs/>
          <w:sz w:val="26"/>
          <w:szCs w:val="26"/>
        </w:rPr>
        <w:t xml:space="preserve">school’s </w:t>
      </w:r>
      <w:r w:rsidR="00CB3C0C">
        <w:rPr>
          <w:rFonts w:ascii="Lucida Sans" w:hAnsi="Lucida Sans"/>
          <w:iCs/>
          <w:sz w:val="26"/>
          <w:szCs w:val="26"/>
        </w:rPr>
        <w:t>main</w:t>
      </w:r>
      <w:r w:rsidRPr="008B7274">
        <w:rPr>
          <w:rFonts w:ascii="Lucida Sans" w:hAnsi="Lucida Sans"/>
          <w:iCs/>
          <w:sz w:val="26"/>
          <w:szCs w:val="26"/>
        </w:rPr>
        <w:t xml:space="preserve"> </w:t>
      </w:r>
      <w:r>
        <w:rPr>
          <w:rFonts w:ascii="Lucida Sans" w:hAnsi="Lucida Sans"/>
          <w:iCs/>
          <w:sz w:val="26"/>
          <w:szCs w:val="26"/>
        </w:rPr>
        <w:t xml:space="preserve">office. </w:t>
      </w:r>
    </w:p>
    <w:p w14:paraId="105A115F" w14:textId="52FC4541" w:rsidR="00CB3C0C" w:rsidRDefault="00366D7B" w:rsidP="00CE2BB8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We n</w:t>
      </w:r>
      <w:r w:rsidR="00A53DD2">
        <w:rPr>
          <w:rFonts w:ascii="Lucida Sans" w:hAnsi="Lucida Sans"/>
          <w:iCs/>
          <w:sz w:val="26"/>
          <w:szCs w:val="26"/>
        </w:rPr>
        <w:t xml:space="preserve">eed items </w:t>
      </w:r>
      <w:r>
        <w:rPr>
          <w:rFonts w:ascii="Lucida Sans" w:hAnsi="Lucida Sans"/>
          <w:iCs/>
          <w:sz w:val="26"/>
          <w:szCs w:val="26"/>
        </w:rPr>
        <w:t>related to</w:t>
      </w:r>
      <w:r w:rsidR="00A53DD2">
        <w:rPr>
          <w:rFonts w:ascii="Lucida Sans" w:hAnsi="Lucida Sans"/>
          <w:iCs/>
          <w:sz w:val="26"/>
          <w:szCs w:val="26"/>
        </w:rPr>
        <w:t xml:space="preserve"> Portugal and Texas</w:t>
      </w:r>
      <w:r>
        <w:rPr>
          <w:rFonts w:ascii="Lucida Sans" w:hAnsi="Lucida Sans"/>
          <w:iCs/>
          <w:sz w:val="26"/>
          <w:szCs w:val="26"/>
        </w:rPr>
        <w:t>, as well as chocolate items to add to a b</w:t>
      </w:r>
      <w:r w:rsidR="00A53DD2">
        <w:rPr>
          <w:rFonts w:ascii="Lucida Sans" w:hAnsi="Lucida Sans"/>
          <w:iCs/>
          <w:sz w:val="26"/>
          <w:szCs w:val="26"/>
        </w:rPr>
        <w:t>rewery beers basket.</w:t>
      </w:r>
    </w:p>
    <w:p w14:paraId="3853CA5C" w14:textId="7C0A3708" w:rsidR="001E509D" w:rsidRPr="00CE2BB8" w:rsidRDefault="002C57C2" w:rsidP="00CE2BB8">
      <w:pPr>
        <w:pStyle w:val="ListParagraph"/>
        <w:numPr>
          <w:ilvl w:val="0"/>
          <w:numId w:val="14"/>
        </w:numPr>
        <w:ind w:left="720"/>
        <w:rPr>
          <w:rFonts w:ascii="Lucida Sans" w:hAnsi="Lucida Sans"/>
          <w:iCs/>
          <w:sz w:val="26"/>
          <w:szCs w:val="26"/>
        </w:rPr>
      </w:pPr>
      <w:r w:rsidRPr="00CE2BB8">
        <w:rPr>
          <w:rFonts w:ascii="Lucida Sans" w:hAnsi="Lucida Sans"/>
          <w:iCs/>
          <w:sz w:val="26"/>
          <w:szCs w:val="26"/>
        </w:rPr>
        <w:t>Guests can still reserve tables. Ticket prices go up after Friday.</w:t>
      </w:r>
      <w:r w:rsidR="001E509D" w:rsidRPr="00CE2BB8">
        <w:rPr>
          <w:rFonts w:ascii="Lucida Sans" w:hAnsi="Lucida Sans"/>
          <w:iCs/>
          <w:sz w:val="26"/>
          <w:szCs w:val="26"/>
        </w:rPr>
        <w:t xml:space="preserve"> </w:t>
      </w:r>
      <w:r w:rsidR="00CE2BB8" w:rsidRPr="00CE2BB8">
        <w:rPr>
          <w:rFonts w:ascii="Lucida Sans" w:hAnsi="Lucida Sans"/>
          <w:iCs/>
          <w:sz w:val="26"/>
          <w:szCs w:val="26"/>
        </w:rPr>
        <w:t xml:space="preserve">The event is </w:t>
      </w:r>
      <w:r w:rsidR="001E509D" w:rsidRPr="00CE2BB8">
        <w:rPr>
          <w:rFonts w:ascii="Lucida Sans" w:hAnsi="Lucida Sans"/>
          <w:iCs/>
          <w:sz w:val="26"/>
          <w:szCs w:val="26"/>
        </w:rPr>
        <w:t>outside</w:t>
      </w:r>
      <w:r w:rsidR="00CE2BB8" w:rsidRPr="00CE2BB8">
        <w:rPr>
          <w:rFonts w:ascii="Lucida Sans" w:hAnsi="Lucida Sans"/>
          <w:iCs/>
          <w:sz w:val="26"/>
          <w:szCs w:val="26"/>
        </w:rPr>
        <w:t xml:space="preserve"> with heat lamps throughout. A </w:t>
      </w:r>
      <w:r w:rsidR="001E509D" w:rsidRPr="00CE2BB8">
        <w:rPr>
          <w:rFonts w:ascii="Lucida Sans" w:hAnsi="Lucida Sans"/>
          <w:iCs/>
          <w:sz w:val="26"/>
          <w:szCs w:val="26"/>
        </w:rPr>
        <w:t>vaccination card or proof of covid free</w:t>
      </w:r>
      <w:r w:rsidR="00CE2BB8" w:rsidRPr="00CE2BB8">
        <w:rPr>
          <w:rFonts w:ascii="Lucida Sans" w:hAnsi="Lucida Sans"/>
          <w:iCs/>
          <w:sz w:val="26"/>
          <w:szCs w:val="26"/>
        </w:rPr>
        <w:t xml:space="preserve"> status will be required for entrance</w:t>
      </w:r>
      <w:r w:rsidR="001E509D" w:rsidRPr="00CE2BB8">
        <w:rPr>
          <w:rFonts w:ascii="Lucida Sans" w:hAnsi="Lucida Sans"/>
          <w:iCs/>
          <w:sz w:val="26"/>
          <w:szCs w:val="26"/>
        </w:rPr>
        <w:t xml:space="preserve">. </w:t>
      </w:r>
      <w:r w:rsidR="00CE2BB8" w:rsidRPr="00CE2BB8">
        <w:rPr>
          <w:rFonts w:ascii="Lucida Sans" w:hAnsi="Lucida Sans"/>
          <w:iCs/>
          <w:sz w:val="26"/>
          <w:szCs w:val="26"/>
        </w:rPr>
        <w:t>All event items will be up for preview a week from tomorrow.</w:t>
      </w:r>
      <w:r w:rsidR="00CE2BB8" w:rsidRPr="00CE2BB8">
        <w:rPr>
          <w:rFonts w:ascii="Lucida Sans" w:hAnsi="Lucida Sans"/>
          <w:iCs/>
          <w:sz w:val="26"/>
          <w:szCs w:val="26"/>
        </w:rPr>
        <w:t xml:space="preserve"> </w:t>
      </w:r>
      <w:r w:rsidR="00CE2BB8" w:rsidRPr="00CE2BB8">
        <w:rPr>
          <w:rFonts w:ascii="Lucida Sans" w:hAnsi="Lucida Sans"/>
          <w:iCs/>
          <w:sz w:val="26"/>
          <w:szCs w:val="26"/>
        </w:rPr>
        <w:t>The event puppy needs a home and will be at carpool drop off to meet students.</w:t>
      </w:r>
    </w:p>
    <w:p w14:paraId="1A561421" w14:textId="0186F515" w:rsidR="002C57C2" w:rsidRPr="008B7274" w:rsidRDefault="002C57C2" w:rsidP="00CE2BB8">
      <w:pPr>
        <w:pStyle w:val="ListParagraph"/>
        <w:ind w:left="1076"/>
        <w:rPr>
          <w:rFonts w:ascii="Lucida Sans" w:hAnsi="Lucida Sans"/>
          <w:iCs/>
          <w:sz w:val="26"/>
          <w:szCs w:val="26"/>
        </w:rPr>
      </w:pPr>
    </w:p>
    <w:p w14:paraId="788E9E02" w14:textId="77777777" w:rsidR="00CB3C0C" w:rsidRPr="00341749" w:rsidRDefault="00CB3C0C" w:rsidP="00AD50D0">
      <w:pPr>
        <w:ind w:left="4320" w:hanging="4320"/>
        <w:rPr>
          <w:rFonts w:ascii="Lucida Sans" w:hAnsi="Lucida Sans"/>
          <w:iCs/>
          <w:sz w:val="26"/>
          <w:szCs w:val="26"/>
        </w:rPr>
      </w:pPr>
    </w:p>
    <w:p w14:paraId="45607D29" w14:textId="77777777" w:rsidR="004705F9" w:rsidRPr="00341749" w:rsidRDefault="004705F9" w:rsidP="00056689">
      <w:pPr>
        <w:rPr>
          <w:rFonts w:ascii="Lucida Sans" w:hAnsi="Lucida Sans"/>
          <w:bCs/>
          <w:iCs/>
          <w:sz w:val="26"/>
          <w:szCs w:val="26"/>
        </w:rPr>
      </w:pPr>
      <w:r>
        <w:rPr>
          <w:rFonts w:ascii="Lucida Sans" w:hAnsi="Lucida Sans"/>
          <w:b/>
          <w:i/>
          <w:sz w:val="26"/>
          <w:szCs w:val="26"/>
        </w:rPr>
        <w:t>Red &amp; Gold Updates</w:t>
      </w:r>
    </w:p>
    <w:p w14:paraId="39083D67" w14:textId="11E64FAC" w:rsidR="004705F9" w:rsidRDefault="002032BF" w:rsidP="00056689">
      <w:pPr>
        <w:rPr>
          <w:rFonts w:ascii="Lucida Sans" w:hAnsi="Lucida Sans"/>
          <w:bCs/>
          <w:iCs/>
          <w:sz w:val="26"/>
          <w:szCs w:val="26"/>
        </w:rPr>
      </w:pPr>
      <w:r w:rsidRPr="002C57C2">
        <w:rPr>
          <w:rFonts w:ascii="Lucida Sans" w:hAnsi="Lucida Sans"/>
          <w:bCs/>
          <w:i/>
          <w:sz w:val="26"/>
          <w:szCs w:val="26"/>
        </w:rPr>
        <w:t>Kick</w:t>
      </w:r>
      <w:r w:rsidR="002C57C2">
        <w:rPr>
          <w:rFonts w:ascii="Lucida Sans" w:hAnsi="Lucida Sans"/>
          <w:bCs/>
          <w:i/>
          <w:sz w:val="26"/>
          <w:szCs w:val="26"/>
        </w:rPr>
        <w:t>-O</w:t>
      </w:r>
      <w:r w:rsidRPr="002C57C2">
        <w:rPr>
          <w:rFonts w:ascii="Lucida Sans" w:hAnsi="Lucida Sans"/>
          <w:bCs/>
          <w:i/>
          <w:sz w:val="26"/>
          <w:szCs w:val="26"/>
        </w:rPr>
        <w:t>ff</w:t>
      </w:r>
      <w:r>
        <w:rPr>
          <w:rFonts w:ascii="Lucida Sans" w:hAnsi="Lucida Sans"/>
          <w:bCs/>
          <w:iCs/>
          <w:sz w:val="26"/>
          <w:szCs w:val="26"/>
        </w:rPr>
        <w:t xml:space="preserve"> </w:t>
      </w:r>
      <w:r w:rsidR="002C57C2">
        <w:rPr>
          <w:rFonts w:ascii="Lucida Sans" w:hAnsi="Lucida Sans"/>
          <w:bCs/>
          <w:iCs/>
          <w:sz w:val="26"/>
          <w:szCs w:val="26"/>
        </w:rPr>
        <w:t xml:space="preserve">is </w:t>
      </w:r>
      <w:r>
        <w:rPr>
          <w:rFonts w:ascii="Lucida Sans" w:hAnsi="Lucida Sans"/>
          <w:bCs/>
          <w:iCs/>
          <w:sz w:val="26"/>
          <w:szCs w:val="26"/>
        </w:rPr>
        <w:t xml:space="preserve">still planned </w:t>
      </w:r>
      <w:r w:rsidR="002C57C2">
        <w:rPr>
          <w:rFonts w:ascii="Lucida Sans" w:hAnsi="Lucida Sans"/>
          <w:bCs/>
          <w:iCs/>
          <w:sz w:val="26"/>
          <w:szCs w:val="26"/>
        </w:rPr>
        <w:t xml:space="preserve">for Friday, January 28 </w:t>
      </w:r>
      <w:r>
        <w:rPr>
          <w:rFonts w:ascii="Lucida Sans" w:hAnsi="Lucida Sans"/>
          <w:bCs/>
          <w:iCs/>
          <w:sz w:val="26"/>
          <w:szCs w:val="26"/>
        </w:rPr>
        <w:t>unless something changes drastically</w:t>
      </w:r>
      <w:r w:rsidR="002C57C2">
        <w:rPr>
          <w:rFonts w:ascii="Lucida Sans" w:hAnsi="Lucida Sans"/>
          <w:bCs/>
          <w:iCs/>
          <w:sz w:val="26"/>
          <w:szCs w:val="26"/>
        </w:rPr>
        <w:t>. Administration is hopeful that p</w:t>
      </w:r>
      <w:r>
        <w:rPr>
          <w:rFonts w:ascii="Lucida Sans" w:hAnsi="Lucida Sans"/>
          <w:bCs/>
          <w:iCs/>
          <w:sz w:val="26"/>
          <w:szCs w:val="26"/>
        </w:rPr>
        <w:t xml:space="preserve">arents </w:t>
      </w:r>
      <w:r w:rsidR="002C57C2">
        <w:rPr>
          <w:rFonts w:ascii="Lucida Sans" w:hAnsi="Lucida Sans"/>
          <w:bCs/>
          <w:iCs/>
          <w:sz w:val="26"/>
          <w:szCs w:val="26"/>
        </w:rPr>
        <w:t xml:space="preserve">will be allowed </w:t>
      </w:r>
      <w:r>
        <w:rPr>
          <w:rFonts w:ascii="Lucida Sans" w:hAnsi="Lucida Sans"/>
          <w:bCs/>
          <w:iCs/>
          <w:sz w:val="26"/>
          <w:szCs w:val="26"/>
        </w:rPr>
        <w:t xml:space="preserve">on site for </w:t>
      </w:r>
      <w:r w:rsidR="002C57C2" w:rsidRPr="002C57C2">
        <w:rPr>
          <w:rFonts w:ascii="Lucida Sans" w:hAnsi="Lucida Sans"/>
          <w:bCs/>
          <w:i/>
          <w:sz w:val="26"/>
          <w:szCs w:val="26"/>
        </w:rPr>
        <w:t>Kick-Off</w:t>
      </w:r>
      <w:r>
        <w:rPr>
          <w:rFonts w:ascii="Lucida Sans" w:hAnsi="Lucida Sans"/>
          <w:bCs/>
          <w:iCs/>
          <w:sz w:val="26"/>
          <w:szCs w:val="26"/>
        </w:rPr>
        <w:t>.</w:t>
      </w:r>
    </w:p>
    <w:p w14:paraId="2023432D" w14:textId="03D4D5F1" w:rsidR="001C65ED" w:rsidRDefault="001C65ED" w:rsidP="00056689">
      <w:pPr>
        <w:rPr>
          <w:rFonts w:ascii="Lucida Sans" w:hAnsi="Lucida Sans"/>
          <w:bCs/>
          <w:iCs/>
          <w:sz w:val="26"/>
          <w:szCs w:val="26"/>
        </w:rPr>
      </w:pPr>
    </w:p>
    <w:p w14:paraId="172021B2" w14:textId="77777777" w:rsidR="001C65ED" w:rsidRPr="00341749" w:rsidRDefault="001C65ED" w:rsidP="00056689">
      <w:pPr>
        <w:rPr>
          <w:rFonts w:ascii="Lucida Sans" w:hAnsi="Lucida Sans"/>
          <w:bCs/>
          <w:iCs/>
          <w:sz w:val="26"/>
          <w:szCs w:val="26"/>
        </w:rPr>
      </w:pPr>
    </w:p>
    <w:p w14:paraId="5212C15A" w14:textId="21AE5BE6" w:rsidR="00E9323C" w:rsidRPr="00341749" w:rsidRDefault="00483540" w:rsidP="00056689">
      <w:pPr>
        <w:rPr>
          <w:rFonts w:ascii="Lucida Sans" w:hAnsi="Lucida Sans"/>
          <w:bCs/>
          <w:iCs/>
          <w:sz w:val="26"/>
          <w:szCs w:val="26"/>
        </w:rPr>
      </w:pPr>
      <w:r w:rsidRPr="00E9323C">
        <w:rPr>
          <w:rFonts w:ascii="Lucida Sans" w:hAnsi="Lucida Sans"/>
          <w:b/>
          <w:i/>
          <w:sz w:val="26"/>
          <w:szCs w:val="26"/>
        </w:rPr>
        <w:t>Other Business/Open Discussion</w:t>
      </w:r>
      <w:r w:rsidRPr="00E9323C">
        <w:rPr>
          <w:rFonts w:ascii="Lucida Sans" w:hAnsi="Lucida Sans"/>
          <w:b/>
          <w:i/>
          <w:sz w:val="26"/>
          <w:szCs w:val="26"/>
        </w:rPr>
        <w:tab/>
      </w:r>
    </w:p>
    <w:p w14:paraId="374E9456" w14:textId="77777777" w:rsidR="001C65ED" w:rsidRPr="001C65ED" w:rsidRDefault="001C65ED" w:rsidP="00451809">
      <w:pPr>
        <w:rPr>
          <w:rFonts w:ascii="Lucida Sans" w:hAnsi="Lucida Sans"/>
          <w:iCs/>
          <w:sz w:val="26"/>
          <w:szCs w:val="26"/>
        </w:rPr>
      </w:pPr>
    </w:p>
    <w:p w14:paraId="651F9B4C" w14:textId="0D1D1BF5" w:rsidR="00700FCA" w:rsidRPr="003D38AF" w:rsidRDefault="003D38AF" w:rsidP="00342266">
      <w:pPr>
        <w:pStyle w:val="ListParagraph"/>
        <w:numPr>
          <w:ilvl w:val="0"/>
          <w:numId w:val="11"/>
        </w:numPr>
        <w:rPr>
          <w:rFonts w:ascii="Lucida Sans" w:hAnsi="Lucida Sans"/>
          <w:iCs/>
          <w:sz w:val="26"/>
          <w:szCs w:val="26"/>
        </w:rPr>
      </w:pPr>
      <w:proofErr w:type="spellStart"/>
      <w:r>
        <w:rPr>
          <w:rFonts w:ascii="Lucida Sans" w:hAnsi="Lucida Sans"/>
          <w:i/>
          <w:sz w:val="26"/>
          <w:szCs w:val="26"/>
        </w:rPr>
        <w:t>Trinitas</w:t>
      </w:r>
      <w:proofErr w:type="spellEnd"/>
    </w:p>
    <w:p w14:paraId="7BDCBA77" w14:textId="50475F1B" w:rsidR="00BB7461" w:rsidRDefault="003D38AF" w:rsidP="003D38AF">
      <w:pPr>
        <w:pStyle w:val="ListParagraph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“It Starts with a Dream – A Magical Revue</w:t>
      </w:r>
      <w:r w:rsidR="001C65ED">
        <w:rPr>
          <w:rFonts w:ascii="Lucida Sans" w:hAnsi="Lucida Sans"/>
          <w:iCs/>
          <w:sz w:val="26"/>
          <w:szCs w:val="26"/>
        </w:rPr>
        <w:t>”</w:t>
      </w:r>
      <w:r>
        <w:rPr>
          <w:rFonts w:ascii="Lucida Sans" w:hAnsi="Lucida Sans"/>
          <w:iCs/>
          <w:sz w:val="26"/>
          <w:szCs w:val="26"/>
        </w:rPr>
        <w:t xml:space="preserve"> will be performed Thursday through Sunday, January 13-16. This is a Disney Catalog of </w:t>
      </w:r>
      <w:proofErr w:type="gramStart"/>
      <w:r>
        <w:rPr>
          <w:rFonts w:ascii="Lucida Sans" w:hAnsi="Lucida Sans"/>
          <w:iCs/>
          <w:sz w:val="26"/>
          <w:szCs w:val="26"/>
        </w:rPr>
        <w:t>songs</w:t>
      </w:r>
      <w:proofErr w:type="gramEnd"/>
      <w:r>
        <w:rPr>
          <w:rFonts w:ascii="Lucida Sans" w:hAnsi="Lucida Sans"/>
          <w:iCs/>
          <w:sz w:val="26"/>
          <w:szCs w:val="26"/>
        </w:rPr>
        <w:t xml:space="preserve"> and the one-act review will run roughly one hour</w:t>
      </w:r>
      <w:r w:rsidR="00BB7461">
        <w:rPr>
          <w:rFonts w:ascii="Lucida Sans" w:hAnsi="Lucida Sans"/>
          <w:iCs/>
          <w:sz w:val="26"/>
          <w:szCs w:val="26"/>
        </w:rPr>
        <w:t>. Please click here for tickets and more info.</w:t>
      </w:r>
      <w:r w:rsidR="00BB7461" w:rsidRPr="00BB7461">
        <w:rPr>
          <w:rFonts w:ascii="Tahoma" w:hAnsi="Tahoma" w:cs="Tahoma"/>
          <w:color w:val="000000"/>
          <w:lang w:eastAsia="zh-CN"/>
        </w:rPr>
        <w:t xml:space="preserve"> </w:t>
      </w:r>
      <w:hyperlink r:id="rId8" w:tgtFrame="_blank" w:history="1">
        <w:r w:rsidR="00BB7461">
          <w:rPr>
            <w:rStyle w:val="Hyperlink"/>
            <w:rFonts w:ascii="Lucida Sans" w:hAnsi="Lucida Sans"/>
            <w:iCs/>
            <w:sz w:val="26"/>
            <w:szCs w:val="26"/>
          </w:rPr>
          <w:t xml:space="preserve"> click here!</w:t>
        </w:r>
      </w:hyperlink>
      <w:r w:rsidR="00BB7461">
        <w:rPr>
          <w:rFonts w:ascii="Lucida Sans" w:hAnsi="Lucida Sans"/>
          <w:iCs/>
          <w:sz w:val="26"/>
          <w:szCs w:val="26"/>
        </w:rPr>
        <w:t xml:space="preserve"> </w:t>
      </w:r>
    </w:p>
    <w:p w14:paraId="0FD7D946" w14:textId="768941C4" w:rsidR="00451809" w:rsidRPr="00451809" w:rsidRDefault="00451809" w:rsidP="00451809">
      <w:pPr>
        <w:pStyle w:val="ListParagraph"/>
        <w:rPr>
          <w:rFonts w:ascii="Lucida Sans" w:hAnsi="Lucida Sans"/>
          <w:iCs/>
          <w:sz w:val="26"/>
          <w:szCs w:val="26"/>
        </w:rPr>
      </w:pPr>
    </w:p>
    <w:p w14:paraId="295BF388" w14:textId="77777777" w:rsidR="00451809" w:rsidRPr="00451809" w:rsidRDefault="00451809" w:rsidP="00451809">
      <w:pPr>
        <w:ind w:left="360"/>
        <w:rPr>
          <w:rFonts w:ascii="Lucida Sans" w:hAnsi="Lucida Sans"/>
          <w:iCs/>
          <w:sz w:val="26"/>
          <w:szCs w:val="26"/>
        </w:rPr>
      </w:pPr>
    </w:p>
    <w:p w14:paraId="2DBE4698" w14:textId="0AACFC69" w:rsidR="00451809" w:rsidRPr="00700FCA" w:rsidRDefault="00451809" w:rsidP="00451809">
      <w:pPr>
        <w:pStyle w:val="ListParagraph"/>
        <w:numPr>
          <w:ilvl w:val="0"/>
          <w:numId w:val="11"/>
        </w:numPr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lastRenderedPageBreak/>
        <w:t>Dads of Daughters</w:t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  <w:t>Jim Watson</w:t>
      </w:r>
    </w:p>
    <w:p w14:paraId="77A6F787" w14:textId="77777777" w:rsidR="00451809" w:rsidRDefault="00451809" w:rsidP="00451809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Our Sommelier Rosary parent is planning a wine tasting for dads in February.</w:t>
      </w:r>
    </w:p>
    <w:p w14:paraId="30C6343C" w14:textId="5B72ECBA" w:rsidR="003D38AF" w:rsidRPr="00451809" w:rsidRDefault="003D38AF" w:rsidP="00451809">
      <w:pPr>
        <w:rPr>
          <w:rFonts w:ascii="Lucida Sans" w:hAnsi="Lucida Sans"/>
          <w:iCs/>
          <w:sz w:val="26"/>
          <w:szCs w:val="26"/>
        </w:rPr>
      </w:pPr>
    </w:p>
    <w:p w14:paraId="21A167A5" w14:textId="2AF2CDC4" w:rsidR="008335C2" w:rsidRDefault="008335C2" w:rsidP="00342266">
      <w:pPr>
        <w:pStyle w:val="ListParagraph"/>
        <w:numPr>
          <w:ilvl w:val="0"/>
          <w:numId w:val="11"/>
        </w:numPr>
        <w:rPr>
          <w:rFonts w:ascii="Lucida Sans" w:hAnsi="Lucida Sans"/>
          <w:i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t>Campus Ministry</w:t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</w:r>
      <w:r>
        <w:rPr>
          <w:rFonts w:ascii="Lucida Sans" w:hAnsi="Lucida Sans"/>
          <w:i/>
          <w:sz w:val="26"/>
          <w:szCs w:val="26"/>
        </w:rPr>
        <w:tab/>
        <w:t>Michelle Navarro</w:t>
      </w:r>
    </w:p>
    <w:p w14:paraId="758E3E16" w14:textId="055D53F7" w:rsidR="00BB7461" w:rsidRDefault="00BB7461" w:rsidP="001C65ED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The 2</w:t>
      </w:r>
      <w:r w:rsidRPr="00BB7461">
        <w:rPr>
          <w:rFonts w:ascii="Lucida Sans" w:hAnsi="Lucida Sans"/>
          <w:iCs/>
          <w:sz w:val="26"/>
          <w:szCs w:val="26"/>
          <w:vertAlign w:val="superscript"/>
        </w:rPr>
        <w:t>nd</w:t>
      </w:r>
      <w:r>
        <w:rPr>
          <w:rFonts w:ascii="Lucida Sans" w:hAnsi="Lucida Sans"/>
          <w:iCs/>
          <w:sz w:val="26"/>
          <w:szCs w:val="26"/>
        </w:rPr>
        <w:t xml:space="preserve"> Kairos retreat will begin this afternoon and the girls return to campus </w:t>
      </w:r>
      <w:r w:rsidR="002032BF">
        <w:rPr>
          <w:rFonts w:ascii="Lucida Sans" w:hAnsi="Lucida Sans"/>
          <w:iCs/>
          <w:sz w:val="26"/>
          <w:szCs w:val="26"/>
        </w:rPr>
        <w:t>Friday.</w:t>
      </w:r>
    </w:p>
    <w:p w14:paraId="5E048BE9" w14:textId="55327B6E" w:rsidR="001C65ED" w:rsidRDefault="002032BF" w:rsidP="001C65ED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>Wed</w:t>
      </w:r>
      <w:r w:rsidR="00BB7461">
        <w:rPr>
          <w:rFonts w:ascii="Lucida Sans" w:hAnsi="Lucida Sans"/>
          <w:iCs/>
          <w:sz w:val="26"/>
          <w:szCs w:val="26"/>
        </w:rPr>
        <w:t>nesday</w:t>
      </w:r>
      <w:r>
        <w:rPr>
          <w:rFonts w:ascii="Lucida Sans" w:hAnsi="Lucida Sans"/>
          <w:iCs/>
          <w:sz w:val="26"/>
          <w:szCs w:val="26"/>
        </w:rPr>
        <w:t xml:space="preserve"> </w:t>
      </w:r>
      <w:r w:rsidR="00BB7461">
        <w:rPr>
          <w:rFonts w:ascii="Lucida Sans" w:hAnsi="Lucida Sans"/>
          <w:iCs/>
          <w:sz w:val="26"/>
          <w:szCs w:val="26"/>
        </w:rPr>
        <w:t>M</w:t>
      </w:r>
      <w:r>
        <w:rPr>
          <w:rFonts w:ascii="Lucida Sans" w:hAnsi="Lucida Sans"/>
          <w:iCs/>
          <w:sz w:val="26"/>
          <w:szCs w:val="26"/>
        </w:rPr>
        <w:t xml:space="preserve">orning </w:t>
      </w:r>
      <w:r w:rsidR="001C65ED">
        <w:rPr>
          <w:rFonts w:ascii="Lucida Sans" w:hAnsi="Lucida Sans"/>
          <w:iCs/>
          <w:sz w:val="26"/>
          <w:szCs w:val="26"/>
        </w:rPr>
        <w:t xml:space="preserve">Parent </w:t>
      </w:r>
      <w:r w:rsidR="00BB7461">
        <w:rPr>
          <w:rFonts w:ascii="Lucida Sans" w:hAnsi="Lucida Sans"/>
          <w:iCs/>
          <w:sz w:val="26"/>
          <w:szCs w:val="26"/>
        </w:rPr>
        <w:t>P</w:t>
      </w:r>
      <w:r>
        <w:rPr>
          <w:rFonts w:ascii="Lucida Sans" w:hAnsi="Lucida Sans"/>
          <w:iCs/>
          <w:sz w:val="26"/>
          <w:szCs w:val="26"/>
        </w:rPr>
        <w:t xml:space="preserve">rayer </w:t>
      </w:r>
      <w:r w:rsidR="00BB7461">
        <w:rPr>
          <w:rFonts w:ascii="Lucida Sans" w:hAnsi="Lucida Sans"/>
          <w:iCs/>
          <w:sz w:val="26"/>
          <w:szCs w:val="26"/>
        </w:rPr>
        <w:t>G</w:t>
      </w:r>
      <w:r>
        <w:rPr>
          <w:rFonts w:ascii="Lucida Sans" w:hAnsi="Lucida Sans"/>
          <w:iCs/>
          <w:sz w:val="26"/>
          <w:szCs w:val="26"/>
        </w:rPr>
        <w:t xml:space="preserve">roup </w:t>
      </w:r>
      <w:r w:rsidR="001C65ED">
        <w:rPr>
          <w:rFonts w:ascii="Lucida Sans" w:hAnsi="Lucida Sans"/>
          <w:iCs/>
          <w:sz w:val="26"/>
          <w:szCs w:val="26"/>
        </w:rPr>
        <w:t xml:space="preserve">begins at </w:t>
      </w:r>
      <w:r>
        <w:rPr>
          <w:rFonts w:ascii="Lucida Sans" w:hAnsi="Lucida Sans"/>
          <w:iCs/>
          <w:sz w:val="26"/>
          <w:szCs w:val="26"/>
        </w:rPr>
        <w:t xml:space="preserve">8am. </w:t>
      </w:r>
    </w:p>
    <w:p w14:paraId="3FCC9EDC" w14:textId="60233B36" w:rsidR="00D61E66" w:rsidRPr="00D61E66" w:rsidRDefault="002032BF" w:rsidP="001C65ED">
      <w:pPr>
        <w:ind w:left="720"/>
        <w:rPr>
          <w:rFonts w:ascii="Lucida Sans" w:hAnsi="Lucida Sans"/>
          <w:iCs/>
          <w:sz w:val="26"/>
          <w:szCs w:val="26"/>
        </w:rPr>
      </w:pPr>
      <w:r>
        <w:rPr>
          <w:rFonts w:ascii="Lucida Sans" w:hAnsi="Lucida Sans"/>
          <w:iCs/>
          <w:sz w:val="26"/>
          <w:szCs w:val="26"/>
        </w:rPr>
        <w:t xml:space="preserve">Summer </w:t>
      </w:r>
      <w:r w:rsidR="001C65ED">
        <w:rPr>
          <w:rFonts w:ascii="Lucida Sans" w:hAnsi="Lucida Sans"/>
          <w:iCs/>
          <w:sz w:val="26"/>
          <w:szCs w:val="26"/>
        </w:rPr>
        <w:t>S</w:t>
      </w:r>
      <w:r>
        <w:rPr>
          <w:rFonts w:ascii="Lucida Sans" w:hAnsi="Lucida Sans"/>
          <w:iCs/>
          <w:sz w:val="26"/>
          <w:szCs w:val="26"/>
        </w:rPr>
        <w:t xml:space="preserve">ervice </w:t>
      </w:r>
      <w:r w:rsidR="001C65ED">
        <w:rPr>
          <w:rFonts w:ascii="Lucida Sans" w:hAnsi="Lucida Sans"/>
          <w:iCs/>
          <w:sz w:val="26"/>
          <w:szCs w:val="26"/>
        </w:rPr>
        <w:t>W</w:t>
      </w:r>
      <w:r>
        <w:rPr>
          <w:rFonts w:ascii="Lucida Sans" w:hAnsi="Lucida Sans"/>
          <w:iCs/>
          <w:sz w:val="26"/>
          <w:szCs w:val="26"/>
        </w:rPr>
        <w:t xml:space="preserve">eek </w:t>
      </w:r>
      <w:r w:rsidR="001C65ED">
        <w:rPr>
          <w:rFonts w:ascii="Lucida Sans" w:hAnsi="Lucida Sans"/>
          <w:iCs/>
          <w:sz w:val="26"/>
          <w:szCs w:val="26"/>
        </w:rPr>
        <w:t xml:space="preserve">is held in Tennessee </w:t>
      </w:r>
      <w:r>
        <w:rPr>
          <w:rFonts w:ascii="Lucida Sans" w:hAnsi="Lucida Sans"/>
          <w:iCs/>
          <w:sz w:val="26"/>
          <w:szCs w:val="26"/>
        </w:rPr>
        <w:t>in June</w:t>
      </w:r>
      <w:r w:rsidR="001C65ED">
        <w:rPr>
          <w:rFonts w:ascii="Lucida Sans" w:hAnsi="Lucida Sans"/>
          <w:iCs/>
          <w:sz w:val="26"/>
          <w:szCs w:val="26"/>
        </w:rPr>
        <w:t>. Please see Campus Ministry website for flyer and more info.</w:t>
      </w:r>
    </w:p>
    <w:p w14:paraId="67C5AAE2" w14:textId="77777777" w:rsidR="00D61E66" w:rsidRPr="00D61E66" w:rsidRDefault="00D61E66" w:rsidP="00D61E66">
      <w:pPr>
        <w:rPr>
          <w:rFonts w:ascii="Lucida Sans" w:hAnsi="Lucida Sans"/>
          <w:iCs/>
          <w:sz w:val="26"/>
          <w:szCs w:val="26"/>
        </w:rPr>
      </w:pPr>
    </w:p>
    <w:p w14:paraId="1594F9FB" w14:textId="3B3C578B" w:rsidR="004705F9" w:rsidRDefault="004705F9" w:rsidP="00342266">
      <w:pPr>
        <w:pStyle w:val="ListParagraph"/>
        <w:numPr>
          <w:ilvl w:val="0"/>
          <w:numId w:val="11"/>
        </w:numPr>
        <w:rPr>
          <w:rFonts w:ascii="Lucida Sans" w:hAnsi="Lucida Sans"/>
          <w:i/>
          <w:sz w:val="26"/>
          <w:szCs w:val="26"/>
        </w:rPr>
      </w:pPr>
      <w:r>
        <w:rPr>
          <w:rFonts w:ascii="Lucida Sans" w:hAnsi="Lucida Sans"/>
          <w:i/>
          <w:sz w:val="26"/>
          <w:szCs w:val="26"/>
        </w:rPr>
        <w:t>Class Luncheons/Thank You Cards</w:t>
      </w:r>
    </w:p>
    <w:p w14:paraId="255DBB2A" w14:textId="6CB21BB9" w:rsidR="002032BF" w:rsidRDefault="002A1135" w:rsidP="002A1135">
      <w:pPr>
        <w:ind w:left="720"/>
        <w:rPr>
          <w:rFonts w:ascii="Lucida Sans" w:hAnsi="Lucida Sans"/>
          <w:sz w:val="26"/>
          <w:szCs w:val="26"/>
        </w:rPr>
      </w:pPr>
      <w:r>
        <w:rPr>
          <w:rFonts w:ascii="Lucida Sans" w:hAnsi="Lucida Sans"/>
          <w:sz w:val="26"/>
          <w:szCs w:val="26"/>
        </w:rPr>
        <w:t>Parent Council received m</w:t>
      </w:r>
      <w:r w:rsidR="002032BF">
        <w:rPr>
          <w:rFonts w:ascii="Lucida Sans" w:hAnsi="Lucida Sans"/>
          <w:sz w:val="26"/>
          <w:szCs w:val="26"/>
        </w:rPr>
        <w:t xml:space="preserve">any thank you cards from </w:t>
      </w:r>
      <w:r>
        <w:rPr>
          <w:rFonts w:ascii="Lucida Sans" w:hAnsi="Lucida Sans"/>
          <w:sz w:val="26"/>
          <w:szCs w:val="26"/>
        </w:rPr>
        <w:t xml:space="preserve">faculty and </w:t>
      </w:r>
      <w:r w:rsidR="002032BF">
        <w:rPr>
          <w:rFonts w:ascii="Lucida Sans" w:hAnsi="Lucida Sans"/>
          <w:sz w:val="26"/>
          <w:szCs w:val="26"/>
        </w:rPr>
        <w:t>staff</w:t>
      </w:r>
      <w:r>
        <w:rPr>
          <w:rFonts w:ascii="Lucida Sans" w:hAnsi="Lucida Sans"/>
          <w:sz w:val="26"/>
          <w:szCs w:val="26"/>
        </w:rPr>
        <w:t>. The event was a huge success, and our guests appreciated the many gifts given. Lunch was outstanding, catered from Olive Pit Grill in Brea.</w:t>
      </w:r>
      <w:r w:rsidR="002032BF">
        <w:rPr>
          <w:rFonts w:ascii="Lucida Sans" w:hAnsi="Lucida Sans"/>
          <w:sz w:val="26"/>
          <w:szCs w:val="26"/>
        </w:rPr>
        <w:t xml:space="preserve"> </w:t>
      </w:r>
      <w:r w:rsidR="00451809">
        <w:rPr>
          <w:rFonts w:ascii="Lucida Sans" w:hAnsi="Lucida Sans"/>
          <w:sz w:val="26"/>
          <w:szCs w:val="26"/>
        </w:rPr>
        <w:t>Next year the school will create</w:t>
      </w:r>
      <w:r>
        <w:rPr>
          <w:rFonts w:ascii="Lucida Sans" w:hAnsi="Lucida Sans"/>
          <w:sz w:val="26"/>
          <w:szCs w:val="26"/>
        </w:rPr>
        <w:t xml:space="preserve"> a special schedule for a longer party time, since we ran out of time to play the fun Christmas games planned but not played. </w:t>
      </w:r>
    </w:p>
    <w:p w14:paraId="72BA12A4" w14:textId="676A1024" w:rsidR="00DD4DEB" w:rsidRDefault="00DD4DEB" w:rsidP="002A1135">
      <w:pPr>
        <w:ind w:left="720"/>
        <w:rPr>
          <w:rFonts w:ascii="Lucida Sans" w:hAnsi="Lucida Sans"/>
          <w:sz w:val="26"/>
          <w:szCs w:val="26"/>
        </w:rPr>
      </w:pPr>
    </w:p>
    <w:p w14:paraId="6AFA2AF0" w14:textId="5F3AEBB7" w:rsidR="00DD4DEB" w:rsidRPr="00DD4DEB" w:rsidRDefault="00DD4DEB" w:rsidP="00DD4DEB">
      <w:pPr>
        <w:pStyle w:val="ListParagraph"/>
        <w:numPr>
          <w:ilvl w:val="0"/>
          <w:numId w:val="11"/>
        </w:numPr>
        <w:rPr>
          <w:rFonts w:ascii="Lucida Sans" w:hAnsi="Lucida Sans"/>
          <w:sz w:val="26"/>
          <w:szCs w:val="26"/>
        </w:rPr>
      </w:pPr>
      <w:r>
        <w:rPr>
          <w:rFonts w:ascii="Lucida Sans" w:hAnsi="Lucida Sans"/>
          <w:i/>
          <w:iCs/>
          <w:sz w:val="26"/>
          <w:szCs w:val="26"/>
        </w:rPr>
        <w:t>Red &amp; Gold Breakfast</w:t>
      </w:r>
    </w:p>
    <w:p w14:paraId="0066909E" w14:textId="42F5B686" w:rsidR="00DD4DEB" w:rsidRPr="00DD4DEB" w:rsidRDefault="00DD4DEB" w:rsidP="00DD4DEB">
      <w:pPr>
        <w:pStyle w:val="ListParagraph"/>
        <w:rPr>
          <w:rFonts w:ascii="Lucida Sans" w:hAnsi="Lucida Sans"/>
          <w:sz w:val="26"/>
          <w:szCs w:val="26"/>
        </w:rPr>
      </w:pPr>
      <w:r w:rsidRPr="00DD4DEB">
        <w:rPr>
          <w:rFonts w:ascii="Lucida Sans" w:hAnsi="Lucida Sans"/>
          <w:sz w:val="26"/>
          <w:szCs w:val="26"/>
        </w:rPr>
        <w:t xml:space="preserve">Lorena Martinez </w:t>
      </w:r>
      <w:r>
        <w:rPr>
          <w:rFonts w:ascii="Lucida Sans" w:hAnsi="Lucida Sans"/>
          <w:sz w:val="26"/>
          <w:szCs w:val="26"/>
        </w:rPr>
        <w:t>is coordinating this event. All food items will be prepackaged for students’ no contact at the breakfast.</w:t>
      </w:r>
    </w:p>
    <w:p w14:paraId="20305F69" w14:textId="77777777" w:rsidR="00DD4DEB" w:rsidRDefault="00DD4DEB" w:rsidP="00DD4DEB">
      <w:pPr>
        <w:pStyle w:val="ListParagraph"/>
        <w:rPr>
          <w:rFonts w:ascii="Lucida Sans" w:hAnsi="Lucida Sans"/>
          <w:sz w:val="26"/>
          <w:szCs w:val="26"/>
        </w:rPr>
      </w:pPr>
    </w:p>
    <w:p w14:paraId="157C4A36" w14:textId="77777777" w:rsidR="00DD4DEB" w:rsidRPr="00DD4DEB" w:rsidRDefault="00DD4DEB" w:rsidP="00056689">
      <w:pPr>
        <w:pStyle w:val="ListParagraph"/>
        <w:numPr>
          <w:ilvl w:val="0"/>
          <w:numId w:val="11"/>
        </w:numPr>
        <w:rPr>
          <w:rFonts w:ascii="Lucida Sans" w:hAnsi="Lucida Sans"/>
          <w:sz w:val="26"/>
          <w:szCs w:val="26"/>
        </w:rPr>
      </w:pPr>
      <w:r>
        <w:rPr>
          <w:rFonts w:ascii="Lucida Sans" w:hAnsi="Lucida Sans"/>
          <w:i/>
          <w:iCs/>
          <w:sz w:val="26"/>
          <w:szCs w:val="26"/>
        </w:rPr>
        <w:t xml:space="preserve">Faculty Lunch </w:t>
      </w:r>
    </w:p>
    <w:p w14:paraId="4FEFB420" w14:textId="31A86048" w:rsidR="002032BF" w:rsidRPr="00DD4DEB" w:rsidRDefault="00DD4DEB" w:rsidP="00DD4DEB">
      <w:pPr>
        <w:ind w:left="720"/>
        <w:rPr>
          <w:rFonts w:ascii="Lucida Sans" w:hAnsi="Lucida Sans"/>
          <w:sz w:val="26"/>
          <w:szCs w:val="26"/>
        </w:rPr>
      </w:pPr>
      <w:r>
        <w:rPr>
          <w:rFonts w:ascii="Lucida Sans" w:hAnsi="Lucida Sans"/>
          <w:sz w:val="26"/>
          <w:szCs w:val="26"/>
        </w:rPr>
        <w:t>The j</w:t>
      </w:r>
      <w:r w:rsidR="0054558F" w:rsidRPr="00DD4DEB">
        <w:rPr>
          <w:rFonts w:ascii="Lucida Sans" w:hAnsi="Lucida Sans"/>
          <w:sz w:val="26"/>
          <w:szCs w:val="26"/>
        </w:rPr>
        <w:t xml:space="preserve">unior class </w:t>
      </w:r>
      <w:r>
        <w:rPr>
          <w:rFonts w:ascii="Lucida Sans" w:hAnsi="Lucida Sans"/>
          <w:sz w:val="26"/>
          <w:szCs w:val="26"/>
        </w:rPr>
        <w:t xml:space="preserve">will host in </w:t>
      </w:r>
      <w:proofErr w:type="gramStart"/>
      <w:r>
        <w:rPr>
          <w:rFonts w:ascii="Lucida Sans" w:hAnsi="Lucida Sans"/>
          <w:sz w:val="26"/>
          <w:szCs w:val="26"/>
        </w:rPr>
        <w:t>February</w:t>
      </w:r>
      <w:proofErr w:type="gramEnd"/>
      <w:r>
        <w:rPr>
          <w:rFonts w:ascii="Lucida Sans" w:hAnsi="Lucida Sans"/>
          <w:sz w:val="26"/>
          <w:szCs w:val="26"/>
        </w:rPr>
        <w:t xml:space="preserve"> and it will be a Valentine themed lunch, coordinated by Dana Sanders</w:t>
      </w:r>
      <w:r w:rsidR="004D312E">
        <w:rPr>
          <w:rFonts w:ascii="Lucida Sans" w:hAnsi="Lucida Sans"/>
          <w:sz w:val="26"/>
          <w:szCs w:val="26"/>
        </w:rPr>
        <w:t>.</w:t>
      </w:r>
    </w:p>
    <w:p w14:paraId="0AEC1539" w14:textId="1DF6F404" w:rsidR="0054558F" w:rsidRDefault="0054558F" w:rsidP="00056689">
      <w:pPr>
        <w:rPr>
          <w:rFonts w:ascii="Lucida Sans" w:hAnsi="Lucida Sans"/>
          <w:sz w:val="26"/>
          <w:szCs w:val="26"/>
        </w:rPr>
      </w:pPr>
    </w:p>
    <w:p w14:paraId="7A5DC037" w14:textId="79A3F1BE" w:rsidR="00AB4B81" w:rsidRDefault="00AB4B81" w:rsidP="00056689">
      <w:pPr>
        <w:rPr>
          <w:rFonts w:ascii="Lucida Sans" w:hAnsi="Lucida Sans"/>
          <w:sz w:val="26"/>
          <w:szCs w:val="26"/>
        </w:rPr>
      </w:pPr>
    </w:p>
    <w:p w14:paraId="157A1347" w14:textId="77777777" w:rsidR="002032BF" w:rsidRPr="00E9323C" w:rsidRDefault="002032BF" w:rsidP="00056689">
      <w:pPr>
        <w:rPr>
          <w:rFonts w:ascii="Lucida Sans" w:hAnsi="Lucida Sans"/>
          <w:sz w:val="26"/>
          <w:szCs w:val="26"/>
        </w:rPr>
      </w:pPr>
    </w:p>
    <w:p w14:paraId="067AA23D" w14:textId="77777777" w:rsidR="004705F9" w:rsidRDefault="00760760" w:rsidP="00056689">
      <w:pPr>
        <w:rPr>
          <w:rFonts w:asciiTheme="majorHAnsi" w:hAnsiTheme="majorHAnsi" w:cstheme="majorHAnsi"/>
          <w:bCs/>
          <w:i/>
          <w:iCs/>
          <w:sz w:val="26"/>
          <w:szCs w:val="26"/>
        </w:rPr>
      </w:pPr>
      <w:r w:rsidRPr="00E9323C">
        <w:rPr>
          <w:rFonts w:ascii="Lucida Sans" w:hAnsi="Lucida Sans"/>
          <w:b/>
          <w:i/>
          <w:sz w:val="26"/>
          <w:szCs w:val="26"/>
        </w:rPr>
        <w:t>Closing Prayer</w:t>
      </w:r>
      <w:r w:rsidR="004F1B4F" w:rsidRPr="00E9323C">
        <w:rPr>
          <w:rFonts w:ascii="Lucida Sans" w:hAnsi="Lucida Sans"/>
          <w:b/>
          <w:i/>
          <w:sz w:val="26"/>
          <w:szCs w:val="26"/>
        </w:rPr>
        <w:tab/>
      </w:r>
      <w:r w:rsidR="00342266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</w:r>
      <w:r w:rsidR="008335C2">
        <w:rPr>
          <w:b/>
          <w:sz w:val="26"/>
          <w:szCs w:val="26"/>
        </w:rPr>
        <w:tab/>
        <w:t xml:space="preserve"> </w:t>
      </w:r>
      <w:r w:rsidR="008335C2" w:rsidRPr="008335C2">
        <w:rPr>
          <w:rFonts w:asciiTheme="majorHAnsi" w:hAnsiTheme="majorHAnsi" w:cstheme="majorHAnsi"/>
          <w:bCs/>
          <w:i/>
          <w:iCs/>
          <w:sz w:val="26"/>
          <w:szCs w:val="26"/>
        </w:rPr>
        <w:t>Michelle Navarro</w:t>
      </w:r>
      <w:r w:rsidR="00342266" w:rsidRPr="008335C2">
        <w:rPr>
          <w:rFonts w:asciiTheme="majorHAnsi" w:hAnsiTheme="majorHAnsi" w:cstheme="majorHAnsi"/>
          <w:bCs/>
          <w:i/>
          <w:iCs/>
          <w:sz w:val="26"/>
          <w:szCs w:val="26"/>
        </w:rPr>
        <w:tab/>
      </w:r>
    </w:p>
    <w:p w14:paraId="2EAAC2D6" w14:textId="77777777" w:rsidR="004705F9" w:rsidRDefault="004705F9" w:rsidP="00056689">
      <w:pPr>
        <w:rPr>
          <w:rFonts w:asciiTheme="majorHAnsi" w:hAnsiTheme="majorHAnsi" w:cstheme="majorHAnsi"/>
          <w:bCs/>
          <w:i/>
          <w:iCs/>
          <w:sz w:val="26"/>
          <w:szCs w:val="26"/>
        </w:rPr>
      </w:pPr>
    </w:p>
    <w:p w14:paraId="00F92616" w14:textId="29AEB6E2" w:rsidR="00ED46CA" w:rsidRDefault="00342266" w:rsidP="00056689">
      <w:pPr>
        <w:rPr>
          <w:rFonts w:ascii="Lucida Sans" w:hAnsi="Lucida Sans"/>
          <w:i/>
          <w:sz w:val="26"/>
          <w:szCs w:val="26"/>
        </w:rPr>
      </w:pPr>
      <w:r>
        <w:rPr>
          <w:b/>
          <w:sz w:val="26"/>
          <w:szCs w:val="26"/>
        </w:rPr>
        <w:tab/>
      </w:r>
      <w:r w:rsidR="00E9323C">
        <w:rPr>
          <w:b/>
          <w:sz w:val="26"/>
          <w:szCs w:val="26"/>
        </w:rPr>
        <w:tab/>
      </w:r>
      <w:r w:rsidR="00E9323C">
        <w:rPr>
          <w:b/>
          <w:sz w:val="26"/>
          <w:szCs w:val="26"/>
        </w:rPr>
        <w:tab/>
      </w:r>
      <w:r w:rsidR="00E9323C">
        <w:rPr>
          <w:b/>
          <w:sz w:val="26"/>
          <w:szCs w:val="26"/>
        </w:rPr>
        <w:tab/>
      </w:r>
      <w:r w:rsidR="00E9323C">
        <w:rPr>
          <w:b/>
          <w:sz w:val="26"/>
          <w:szCs w:val="26"/>
        </w:rPr>
        <w:tab/>
      </w:r>
      <w:r w:rsidR="00473295" w:rsidRPr="00772430">
        <w:rPr>
          <w:b/>
          <w:sz w:val="26"/>
          <w:szCs w:val="26"/>
        </w:rPr>
        <w:tab/>
      </w:r>
    </w:p>
    <w:p w14:paraId="4F3439EF" w14:textId="594D2A80" w:rsidR="002B1499" w:rsidRDefault="000D453E" w:rsidP="00056689">
      <w:pPr>
        <w:rPr>
          <w:rFonts w:ascii="Lucida Sans" w:hAnsi="Lucida Sans"/>
          <w:i/>
          <w:sz w:val="26"/>
          <w:szCs w:val="26"/>
        </w:rPr>
      </w:pPr>
      <w:r>
        <w:rPr>
          <w:b/>
          <w:i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FA4A" wp14:editId="180D2397">
                <wp:simplePos x="0" y="0"/>
                <wp:positionH relativeFrom="column">
                  <wp:posOffset>1253103</wp:posOffset>
                </wp:positionH>
                <wp:positionV relativeFrom="paragraph">
                  <wp:posOffset>115708</wp:posOffset>
                </wp:positionV>
                <wp:extent cx="3194050" cy="1458291"/>
                <wp:effectExtent l="12700" t="12700" r="19050" b="152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4582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0E18" w14:textId="32850D2F" w:rsidR="00766315" w:rsidRPr="007B6C06" w:rsidRDefault="00766315" w:rsidP="003A0E2E">
                            <w:pPr>
                              <w:jc w:val="center"/>
                              <w:rPr>
                                <w:rFonts w:ascii="Cambria" w:eastAsia="Times New Roman" w:hAnsi="Cambria"/>
                                <w:b/>
                                <w:i/>
                                <w:color w:val="000000" w:themeColor="text1"/>
                                <w:sz w:val="22"/>
                                <w:szCs w:val="18"/>
                                <w:u w:val="single"/>
                                <w:lang w:eastAsia="en-US"/>
                              </w:rPr>
                            </w:pPr>
                            <w:r w:rsidRPr="007B6C06">
                              <w:rPr>
                                <w:rFonts w:ascii="Cambria" w:eastAsia="Times New Roman" w:hAnsi="Cambria"/>
                                <w:b/>
                                <w:i/>
                                <w:color w:val="000000" w:themeColor="text1"/>
                                <w:sz w:val="22"/>
                                <w:szCs w:val="18"/>
                                <w:u w:val="single"/>
                                <w:lang w:eastAsia="en-US"/>
                              </w:rPr>
                              <w:t>UPCOMING ROSARY DATES</w:t>
                            </w:r>
                          </w:p>
                          <w:p w14:paraId="74EAA525" w14:textId="262ED277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560E9604" w14:textId="472004F9" w:rsidR="008335C2" w:rsidRDefault="004705F9" w:rsidP="004705F9">
                            <w:pPr>
                              <w:tabs>
                                <w:tab w:val="left" w:pos="1080"/>
                              </w:tabs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Jan 15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Red Wine &amp; Gold </w:t>
                            </w:r>
                          </w:p>
                          <w:p w14:paraId="601705E6" w14:textId="63D929AB" w:rsidR="00AD50D0" w:rsidRDefault="00AD50D0" w:rsidP="008335C2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Jan 1</w:t>
                            </w:r>
                            <w:r w:rsidR="004705F9"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7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Martin Luther King Jr Day-No School</w:t>
                            </w:r>
                          </w:p>
                          <w:p w14:paraId="01D9D81A" w14:textId="7B40C3C0" w:rsidR="008335C2" w:rsidRDefault="00AD50D0" w:rsidP="008335C2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Jan 2</w:t>
                            </w:r>
                            <w:r w:rsidR="004705F9"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8</w:t>
                            </w:r>
                            <w:r w:rsidR="008335C2"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Red &amp; Gold Kickoff</w:t>
                            </w:r>
                          </w:p>
                          <w:p w14:paraId="1E66DF94" w14:textId="3BD157FA" w:rsidR="008335C2" w:rsidRDefault="00AD50D0" w:rsidP="008335C2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Feb </w:t>
                            </w:r>
                            <w:r w:rsidR="004705F9"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Parent Council Meeting 6-7 pm</w:t>
                            </w:r>
                          </w:p>
                          <w:p w14:paraId="35579F1D" w14:textId="684C2EA5" w:rsidR="00766315" w:rsidRDefault="00766315" w:rsidP="008335C2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 xml:space="preserve"> </w:t>
                            </w:r>
                          </w:p>
                          <w:p w14:paraId="0ED65C17" w14:textId="3B54EDC6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r w:rsidR="0039284F"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</w:p>
                          <w:p w14:paraId="63F010F6" w14:textId="77777777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D7FE99B" w14:textId="5097A05E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</w:p>
                          <w:p w14:paraId="2EF40F79" w14:textId="38064D00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</w:p>
                          <w:p w14:paraId="18E52E16" w14:textId="51486B8F" w:rsidR="00766315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Nov. 14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Mother-Daughter Mass</w:t>
                            </w:r>
                          </w:p>
                          <w:p w14:paraId="77550F25" w14:textId="288CBF05" w:rsidR="00766315" w:rsidRPr="00D77770" w:rsidRDefault="00766315" w:rsidP="00623E0D">
                            <w:pPr>
                              <w:tabs>
                                <w:tab w:val="left" w:pos="1080"/>
                              </w:tabs>
                              <w:ind w:left="1080" w:hanging="1080"/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3FA4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8.65pt;margin-top:9.1pt;width:251.5pt;height:1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" fillcolor="white [3201]" strokecolor="black [3200]" strokeweight="2pt">
                <v:textbox>
                  <w:txbxContent>
                    <w:p w14:paraId="0A850E18" w14:textId="32850D2F" w:rsidR="00766315" w:rsidRPr="007B6C06" w:rsidRDefault="00766315" w:rsidP="003A0E2E">
                      <w:pPr>
                        <w:jc w:val="center"/>
                        <w:rPr>
                          <w:rFonts w:ascii="Cambria" w:eastAsia="Times New Roman" w:hAnsi="Cambria"/>
                          <w:b/>
                          <w:i/>
                          <w:color w:val="000000" w:themeColor="text1"/>
                          <w:sz w:val="22"/>
                          <w:szCs w:val="18"/>
                          <w:u w:val="single"/>
                          <w:lang w:eastAsia="en-US"/>
                        </w:rPr>
                      </w:pPr>
                      <w:r w:rsidRPr="007B6C06">
                        <w:rPr>
                          <w:rFonts w:ascii="Cambria" w:eastAsia="Times New Roman" w:hAnsi="Cambria"/>
                          <w:b/>
                          <w:i/>
                          <w:color w:val="000000" w:themeColor="text1"/>
                          <w:sz w:val="22"/>
                          <w:szCs w:val="18"/>
                          <w:u w:val="single"/>
                          <w:lang w:eastAsia="en-US"/>
                        </w:rPr>
                        <w:t>UPCOMING ROSARY DATES</w:t>
                      </w:r>
                    </w:p>
                    <w:p w14:paraId="74EAA525" w14:textId="262ED277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14:paraId="560E9604" w14:textId="472004F9" w:rsidR="008335C2" w:rsidRDefault="004705F9" w:rsidP="004705F9">
                      <w:pPr>
                        <w:tabs>
                          <w:tab w:val="left" w:pos="1080"/>
                        </w:tabs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Jan 15</w:t>
                      </w: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 xml:space="preserve">Red Wine &amp; Gold </w:t>
                      </w:r>
                    </w:p>
                    <w:p w14:paraId="601705E6" w14:textId="63D929AB" w:rsidR="00AD50D0" w:rsidRDefault="00AD50D0" w:rsidP="008335C2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Jan 1</w:t>
                      </w:r>
                      <w:r w:rsidR="004705F9"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7</w:t>
                      </w: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ab/>
                        <w:t>Martin Luther King Jr Day-No School</w:t>
                      </w:r>
                    </w:p>
                    <w:p w14:paraId="01D9D81A" w14:textId="7B40C3C0" w:rsidR="008335C2" w:rsidRDefault="00AD50D0" w:rsidP="008335C2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Jan 2</w:t>
                      </w:r>
                      <w:r w:rsidR="004705F9"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8</w:t>
                      </w:r>
                      <w:r w:rsidR="008335C2"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Red &amp; Gold Kickoff</w:t>
                      </w:r>
                    </w:p>
                    <w:p w14:paraId="1E66DF94" w14:textId="3BD157FA" w:rsidR="008335C2" w:rsidRDefault="00AD50D0" w:rsidP="008335C2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Feb </w:t>
                      </w:r>
                      <w:r w:rsidR="004705F9"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2</w:t>
                      </w:r>
                      <w:r>
                        <w:rPr>
                          <w:rFonts w:ascii="Cambria" w:eastAsia="Times New Roman" w:hAnsi="Cambria"/>
                          <w:b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ab/>
                        <w:t>Parent Council Meeting 6-7 pm</w:t>
                      </w:r>
                    </w:p>
                    <w:p w14:paraId="35579F1D" w14:textId="684C2EA5" w:rsidR="00766315" w:rsidRDefault="00766315" w:rsidP="008335C2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  <w:t xml:space="preserve"> </w:t>
                      </w:r>
                    </w:p>
                    <w:p w14:paraId="0ED65C17" w14:textId="3B54EDC6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 xml:space="preserve">  </w:t>
                      </w:r>
                      <w:r w:rsidR="0039284F"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 xml:space="preserve">           </w:t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</w:p>
                    <w:p w14:paraId="63F010F6" w14:textId="77777777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14:paraId="7D7FE99B" w14:textId="5097A05E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</w:p>
                    <w:p w14:paraId="2EF40F79" w14:textId="38064D00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</w:p>
                    <w:p w14:paraId="18E52E16" w14:textId="51486B8F" w:rsidR="00766315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>Nov. 14</w:t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  <w:t>Mother-Daughter Mass</w:t>
                      </w:r>
                    </w:p>
                    <w:p w14:paraId="77550F25" w14:textId="288CBF05" w:rsidR="00766315" w:rsidRPr="00D77770" w:rsidRDefault="00766315" w:rsidP="00623E0D">
                      <w:pPr>
                        <w:tabs>
                          <w:tab w:val="left" w:pos="1080"/>
                        </w:tabs>
                        <w:ind w:left="1080" w:hanging="1080"/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/>
                          <w:b/>
                          <w:sz w:val="22"/>
                          <w:szCs w:val="22"/>
                          <w:lang w:eastAsia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19F723F" w14:textId="499E4F18" w:rsidR="002B1499" w:rsidRPr="00772430" w:rsidRDefault="002B1499" w:rsidP="00056689">
      <w:pPr>
        <w:rPr>
          <w:b/>
          <w:sz w:val="26"/>
          <w:szCs w:val="26"/>
        </w:rPr>
      </w:pPr>
    </w:p>
    <w:p w14:paraId="204B7AD7" w14:textId="68AA6B9D" w:rsidR="00772430" w:rsidRDefault="00772430" w:rsidP="00772430">
      <w:pPr>
        <w:rPr>
          <w:b/>
          <w:i/>
          <w:color w:val="C0504D" w:themeColor="accent2"/>
          <w:sz w:val="40"/>
          <w:szCs w:val="40"/>
        </w:rPr>
      </w:pPr>
    </w:p>
    <w:p w14:paraId="5FD3F67D" w14:textId="145F2C9D" w:rsidR="00D73F9E" w:rsidRPr="00ED46CA" w:rsidRDefault="00D73F9E" w:rsidP="007F7EDB">
      <w:pPr>
        <w:rPr>
          <w:i/>
          <w:szCs w:val="22"/>
        </w:rPr>
      </w:pPr>
    </w:p>
    <w:sectPr w:rsidR="00D73F9E" w:rsidRPr="00ED46CA" w:rsidSect="00D614C8">
      <w:headerReference w:type="even" r:id="rId9"/>
      <w:headerReference w:type="default" r:id="rId10"/>
      <w:footerReference w:type="even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EF07B" w14:textId="77777777" w:rsidR="003455B2" w:rsidRDefault="003455B2" w:rsidP="006A06CE">
      <w:r>
        <w:separator/>
      </w:r>
    </w:p>
  </w:endnote>
  <w:endnote w:type="continuationSeparator" w:id="0">
    <w:p w14:paraId="4B50D33F" w14:textId="77777777" w:rsidR="003455B2" w:rsidRDefault="003455B2" w:rsidP="006A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958"/>
      <w:gridCol w:w="4309"/>
    </w:tblGrid>
    <w:tr w:rsidR="00766315" w14:paraId="38E0C457" w14:textId="77777777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3851A0E" w14:textId="77777777" w:rsidR="00766315" w:rsidRDefault="00766315" w:rsidP="008A4A9E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54457A81" w14:textId="77777777" w:rsidR="00766315" w:rsidRDefault="00766315" w:rsidP="00727410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 xml:space="preserve">Page </w:t>
          </w:r>
          <w:r>
            <w:rPr>
              <w:rStyle w:val="PageNumber"/>
              <w:rFonts w:ascii="Times New Roman" w:eastAsia="SimSun" w:hAnsi="Times New Roman" w:cs="Times New Roman"/>
              <w:sz w:val="24"/>
              <w:szCs w:val="24"/>
              <w:lang w:eastAsia="zh-CN"/>
            </w:rPr>
            <w:fldChar w:fldCharType="begin"/>
          </w:r>
          <w:r>
            <w:rPr>
              <w:rStyle w:val="PageNumber"/>
              <w:rFonts w:ascii="Times New Roman" w:eastAsia="SimSun" w:hAnsi="Times New Roman" w:cs="Times New Roman"/>
              <w:sz w:val="24"/>
              <w:szCs w:val="24"/>
              <w:lang w:eastAsia="zh-CN"/>
            </w:rPr>
            <w:instrText xml:space="preserve"> PAGE </w:instrText>
          </w:r>
          <w:r>
            <w:rPr>
              <w:rStyle w:val="PageNumber"/>
              <w:rFonts w:ascii="Times New Roman" w:eastAsia="SimSun" w:hAnsi="Times New Roman" w:cs="Times New Roman"/>
              <w:sz w:val="24"/>
              <w:szCs w:val="24"/>
              <w:lang w:eastAsia="zh-CN"/>
            </w:rPr>
            <w:fldChar w:fldCharType="separate"/>
          </w:r>
          <w:r>
            <w:rPr>
              <w:rStyle w:val="PageNumber"/>
              <w:rFonts w:ascii="Times New Roman" w:eastAsia="SimSun" w:hAnsi="Times New Roman" w:cs="Times New Roman"/>
              <w:noProof/>
              <w:sz w:val="24"/>
              <w:szCs w:val="24"/>
              <w:lang w:eastAsia="zh-CN"/>
            </w:rPr>
            <w:t>2</w:t>
          </w:r>
          <w:r>
            <w:rPr>
              <w:rStyle w:val="PageNumber"/>
              <w:rFonts w:ascii="Times New Roman" w:eastAsia="SimSun" w:hAnsi="Times New Roman" w:cs="Times New Roman"/>
              <w:sz w:val="24"/>
              <w:szCs w:val="24"/>
              <w:lang w:eastAsia="zh-CN"/>
            </w:rPr>
            <w:fldChar w:fldCharType="end"/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879849A" w14:textId="77777777" w:rsidR="00766315" w:rsidRDefault="00766315" w:rsidP="008A4A9E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766315" w14:paraId="5379E2C8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1D90085" w14:textId="77777777" w:rsidR="00766315" w:rsidRDefault="00766315" w:rsidP="008A4A9E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</w:tcPr>
        <w:p w14:paraId="1CF5A9A9" w14:textId="77777777" w:rsidR="00766315" w:rsidRDefault="00766315" w:rsidP="008A4A9E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77A8CD7" w14:textId="77777777" w:rsidR="00766315" w:rsidRDefault="00766315" w:rsidP="008A4A9E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05FDE1DC" w14:textId="77777777" w:rsidR="00766315" w:rsidRDefault="00766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FCBC2" w14:textId="77777777" w:rsidR="003455B2" w:rsidRDefault="003455B2" w:rsidP="006A06CE">
      <w:r>
        <w:separator/>
      </w:r>
    </w:p>
  </w:footnote>
  <w:footnote w:type="continuationSeparator" w:id="0">
    <w:p w14:paraId="1B339CF3" w14:textId="77777777" w:rsidR="003455B2" w:rsidRDefault="003455B2" w:rsidP="006A0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7559" w14:textId="77777777" w:rsidR="00766315" w:rsidRPr="00056689" w:rsidRDefault="00766315" w:rsidP="003C4015">
    <w:pPr>
      <w:ind w:left="720"/>
      <w:jc w:val="center"/>
      <w:rPr>
        <w:b/>
        <w:sz w:val="28"/>
        <w:szCs w:val="28"/>
      </w:rPr>
    </w:pPr>
    <w:r w:rsidRPr="00056689">
      <w:rPr>
        <w:b/>
        <w:sz w:val="28"/>
        <w:szCs w:val="28"/>
      </w:rPr>
      <w:t>National Charity League, Inc.</w:t>
    </w:r>
    <w:r>
      <w:rPr>
        <w:b/>
        <w:sz w:val="28"/>
        <w:szCs w:val="28"/>
      </w:rPr>
      <w:t xml:space="preserve"> </w:t>
    </w:r>
    <w:r w:rsidRPr="00056689">
      <w:rPr>
        <w:b/>
        <w:sz w:val="28"/>
        <w:szCs w:val="28"/>
      </w:rPr>
      <w:t>Yorba Linda Chapter</w:t>
    </w:r>
  </w:p>
  <w:p w14:paraId="4DD1B777" w14:textId="77777777" w:rsidR="00766315" w:rsidRPr="00E6345A" w:rsidRDefault="00766315" w:rsidP="003C4015">
    <w:pPr>
      <w:ind w:left="720"/>
      <w:jc w:val="center"/>
      <w:rPr>
        <w:b/>
        <w:sz w:val="32"/>
      </w:rPr>
    </w:pPr>
    <w:r w:rsidRPr="00056689">
      <w:rPr>
        <w:b/>
        <w:sz w:val="28"/>
        <w:szCs w:val="28"/>
      </w:rPr>
      <w:t>Regular Patroness Meeting</w:t>
    </w:r>
    <w:r>
      <w:rPr>
        <w:b/>
        <w:sz w:val="32"/>
      </w:rPr>
      <w:tab/>
    </w:r>
  </w:p>
  <w:p w14:paraId="01782BCC" w14:textId="77777777" w:rsidR="00766315" w:rsidRPr="006D0F48" w:rsidRDefault="00766315" w:rsidP="003C4015">
    <w:pPr>
      <w:jc w:val="center"/>
      <w:rPr>
        <w:b/>
      </w:rPr>
    </w:pPr>
    <w:r>
      <w:rPr>
        <w:b/>
      </w:rPr>
      <w:t>September 25, 2014</w:t>
    </w:r>
  </w:p>
  <w:p w14:paraId="7A34E33C" w14:textId="77777777" w:rsidR="00766315" w:rsidRPr="004660AF" w:rsidRDefault="00766315" w:rsidP="003C4015">
    <w:pPr>
      <w:ind w:left="3600" w:firstLine="720"/>
      <w:rPr>
        <w:b/>
        <w:sz w:val="32"/>
      </w:rPr>
    </w:pPr>
    <w:r>
      <w:rPr>
        <w:rFonts w:ascii="Cambria" w:hAnsi="Cambria"/>
        <w:b/>
        <w:noProof/>
        <w:lang w:eastAsia="en-US"/>
      </w:rPr>
      <w:drawing>
        <wp:inline distT="0" distB="0" distL="0" distR="0" wp14:anchorId="613E955C" wp14:editId="38F4E4DB">
          <wp:extent cx="577850" cy="412750"/>
          <wp:effectExtent l="0" t="0" r="6350" b="0"/>
          <wp:docPr id="2" name="Picture 2" descr="Hi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FE627E" w14:textId="77777777" w:rsidR="00766315" w:rsidRDefault="00766315" w:rsidP="003C4015">
    <w:pPr>
      <w:jc w:val="center"/>
      <w:rPr>
        <w:b/>
      </w:rPr>
    </w:pPr>
    <w:r>
      <w:rPr>
        <w:b/>
      </w:rPr>
      <w:t>“Contributing with a Servant’s Heart”</w:t>
    </w:r>
  </w:p>
  <w:p w14:paraId="0F155E28" w14:textId="77777777" w:rsidR="00766315" w:rsidRDefault="007663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F3CB3" w14:textId="34319222" w:rsidR="00766315" w:rsidRDefault="00766315" w:rsidP="009E7DD6">
    <w:pPr>
      <w:tabs>
        <w:tab w:val="left" w:pos="1018"/>
      </w:tabs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noProof/>
        <w:sz w:val="8"/>
        <w:lang w:eastAsia="en-US"/>
      </w:rPr>
      <w:drawing>
        <wp:anchor distT="0" distB="0" distL="114300" distR="114300" simplePos="0" relativeHeight="251660288" behindDoc="1" locked="0" layoutInCell="1" allowOverlap="1" wp14:anchorId="25FC77C2" wp14:editId="618B0AEB">
          <wp:simplePos x="0" y="0"/>
          <wp:positionH relativeFrom="column">
            <wp:posOffset>431800</wp:posOffset>
          </wp:positionH>
          <wp:positionV relativeFrom="paragraph">
            <wp:posOffset>105410</wp:posOffset>
          </wp:positionV>
          <wp:extent cx="10096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ary R Red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10E6D" w14:textId="02D5E727" w:rsidR="00766315" w:rsidRPr="002C2E0C" w:rsidRDefault="00766315" w:rsidP="002C2E0C">
    <w:pPr>
      <w:tabs>
        <w:tab w:val="left" w:pos="0"/>
        <w:tab w:val="left" w:pos="4960"/>
      </w:tabs>
      <w:ind w:left="2070"/>
      <w:rPr>
        <w:b/>
        <w:sz w:val="28"/>
        <w:szCs w:val="28"/>
      </w:rPr>
    </w:pPr>
    <w:r>
      <w:rPr>
        <w:b/>
        <w:sz w:val="28"/>
        <w:szCs w:val="28"/>
      </w:rPr>
      <w:t xml:space="preserve">    </w:t>
    </w:r>
    <w:r w:rsidRPr="00BE4D9A">
      <w:rPr>
        <w:rFonts w:ascii="Lucida Sans" w:hAnsi="Lucida Sans"/>
        <w:b/>
        <w:sz w:val="28"/>
        <w:szCs w:val="28"/>
      </w:rPr>
      <w:t>Rosary Academy</w:t>
    </w:r>
  </w:p>
  <w:p w14:paraId="3CD359F8" w14:textId="28816E5C" w:rsidR="00766315" w:rsidRPr="00BE4D9A" w:rsidRDefault="00766315" w:rsidP="00BE4D9A">
    <w:pPr>
      <w:ind w:left="2790" w:hanging="450"/>
      <w:rPr>
        <w:rFonts w:ascii="Lucida Sans" w:hAnsi="Lucida Sans"/>
        <w:b/>
        <w:sz w:val="28"/>
        <w:szCs w:val="28"/>
      </w:rPr>
    </w:pPr>
    <w:r w:rsidRPr="00BE4D9A">
      <w:rPr>
        <w:rFonts w:ascii="Lucida Sans" w:hAnsi="Lucida Sans"/>
        <w:b/>
        <w:sz w:val="28"/>
        <w:szCs w:val="28"/>
      </w:rPr>
      <w:t>Parent Council Meeting</w:t>
    </w:r>
  </w:p>
  <w:p w14:paraId="2ECA22FC" w14:textId="4C8EBFED" w:rsidR="00766315" w:rsidRPr="002C2E0C" w:rsidRDefault="00AD50D0" w:rsidP="002C2E0C">
    <w:pPr>
      <w:ind w:left="2790" w:hanging="450"/>
      <w:rPr>
        <w:rFonts w:ascii="Lucida Sans" w:hAnsi="Lucida Sans"/>
        <w:b/>
        <w:sz w:val="28"/>
        <w:szCs w:val="28"/>
      </w:rPr>
    </w:pPr>
    <w:r>
      <w:rPr>
        <w:rFonts w:ascii="Lucida Sans" w:hAnsi="Lucida Sans"/>
        <w:b/>
        <w:sz w:val="28"/>
        <w:szCs w:val="28"/>
      </w:rPr>
      <w:t xml:space="preserve">January </w:t>
    </w:r>
    <w:r w:rsidR="004705F9">
      <w:rPr>
        <w:rFonts w:ascii="Lucida Sans" w:hAnsi="Lucida Sans"/>
        <w:b/>
        <w:sz w:val="28"/>
        <w:szCs w:val="28"/>
      </w:rPr>
      <w:t>5</w:t>
    </w:r>
    <w:r w:rsidR="008335C2">
      <w:rPr>
        <w:rFonts w:ascii="Lucida Sans" w:hAnsi="Lucida Sans"/>
        <w:b/>
        <w:sz w:val="28"/>
        <w:szCs w:val="28"/>
      </w:rPr>
      <w:t>, 202</w:t>
    </w:r>
    <w:r w:rsidR="004705F9">
      <w:rPr>
        <w:rFonts w:ascii="Lucida Sans" w:hAnsi="Lucida Sans"/>
        <w:b/>
        <w:sz w:val="28"/>
        <w:szCs w:val="28"/>
      </w:rPr>
      <w:t>2</w:t>
    </w:r>
  </w:p>
  <w:p w14:paraId="2844B9B8" w14:textId="02F40ABC" w:rsidR="00766315" w:rsidRPr="009E7DD6" w:rsidRDefault="00766315" w:rsidP="009E7DD6">
    <w:pPr>
      <w:tabs>
        <w:tab w:val="left" w:pos="1750"/>
      </w:tabs>
      <w:rPr>
        <w:b/>
        <w:sz w:val="8"/>
      </w:rPr>
    </w:pPr>
    <w:r>
      <w:rPr>
        <w:b/>
        <w:sz w:val="8"/>
      </w:rPr>
      <w:tab/>
    </w:r>
  </w:p>
  <w:p w14:paraId="674C84B1" w14:textId="742725AF" w:rsidR="00766315" w:rsidRDefault="00766315" w:rsidP="009E7DD6">
    <w:pPr>
      <w:jc w:val="center"/>
      <w:rPr>
        <w:rFonts w:ascii="Lucida Sans" w:hAnsi="Lucida Sans"/>
        <w:i/>
        <w:color w:val="000000" w:themeColor="text1"/>
        <w:sz w:val="36"/>
        <w:szCs w:val="36"/>
      </w:rPr>
    </w:pPr>
    <w:r>
      <w:rPr>
        <w:rFonts w:ascii="Lucida Sans" w:hAnsi="Lucida Sans"/>
        <w:i/>
        <w:color w:val="000000" w:themeColor="text1"/>
        <w:sz w:val="36"/>
        <w:szCs w:val="36"/>
      </w:rPr>
      <w:tab/>
      <w:t xml:space="preserve">   </w:t>
    </w:r>
    <w:r w:rsidR="00AD50D0">
      <w:rPr>
        <w:rFonts w:ascii="Lucida Sans" w:hAnsi="Lucida Sans"/>
        <w:i/>
        <w:color w:val="000000" w:themeColor="text1"/>
        <w:sz w:val="36"/>
        <w:szCs w:val="36"/>
      </w:rPr>
      <w:t>Tis the Season for Red &amp; Gold!</w:t>
    </w:r>
  </w:p>
  <w:p w14:paraId="46D2F170" w14:textId="22ED2664" w:rsidR="00766315" w:rsidRPr="002C2E0C" w:rsidRDefault="00766315" w:rsidP="002B1499">
    <w:pPr>
      <w:rPr>
        <w:rFonts w:ascii="Lucida Sans" w:hAnsi="Lucida Sans"/>
        <w:i/>
        <w:color w:val="000000" w:themeColor="text1"/>
        <w:sz w:val="36"/>
        <w:szCs w:val="36"/>
      </w:rPr>
    </w:pPr>
    <w:r w:rsidRPr="002C2E0C">
      <w:rPr>
        <w:rFonts w:ascii="Lucida Sans" w:hAnsi="Lucida Sans"/>
        <w:i/>
        <w:noProof/>
        <w:color w:val="000000" w:themeColor="text1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2EB11D" wp14:editId="04253B53">
              <wp:simplePos x="0" y="0"/>
              <wp:positionH relativeFrom="column">
                <wp:posOffset>0</wp:posOffset>
              </wp:positionH>
              <wp:positionV relativeFrom="paragraph">
                <wp:posOffset>97155</wp:posOffset>
              </wp:positionV>
              <wp:extent cx="5930900" cy="0"/>
              <wp:effectExtent l="50800" t="25400" r="63500" b="1016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09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9B7984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46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" strokecolor="black [3213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9E53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3464E"/>
    <w:multiLevelType w:val="hybridMultilevel"/>
    <w:tmpl w:val="A2E4A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74674"/>
    <w:multiLevelType w:val="hybridMultilevel"/>
    <w:tmpl w:val="D8ACE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A5D02"/>
    <w:multiLevelType w:val="hybridMultilevel"/>
    <w:tmpl w:val="4A3AF3C4"/>
    <w:lvl w:ilvl="0" w:tplc="040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4" w15:restartNumberingAfterBreak="0">
    <w:nsid w:val="154D69CA"/>
    <w:multiLevelType w:val="hybridMultilevel"/>
    <w:tmpl w:val="680E54D2"/>
    <w:lvl w:ilvl="0" w:tplc="04090001">
      <w:start w:val="1"/>
      <w:numFmt w:val="bullet"/>
      <w:lvlText w:val=""/>
      <w:lvlJc w:val="left"/>
      <w:pPr>
        <w:ind w:left="1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5" w15:restartNumberingAfterBreak="0">
    <w:nsid w:val="17735EC5"/>
    <w:multiLevelType w:val="hybridMultilevel"/>
    <w:tmpl w:val="E1F887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040FCD"/>
    <w:multiLevelType w:val="hybridMultilevel"/>
    <w:tmpl w:val="C2AA7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D6D80"/>
    <w:multiLevelType w:val="hybridMultilevel"/>
    <w:tmpl w:val="D56E65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933943"/>
    <w:multiLevelType w:val="hybridMultilevel"/>
    <w:tmpl w:val="727ED8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732452"/>
    <w:multiLevelType w:val="hybridMultilevel"/>
    <w:tmpl w:val="9F96C0BC"/>
    <w:lvl w:ilvl="0" w:tplc="D9A2D3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5E6A28"/>
    <w:multiLevelType w:val="hybridMultilevel"/>
    <w:tmpl w:val="8A683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6D1EC9"/>
    <w:multiLevelType w:val="hybridMultilevel"/>
    <w:tmpl w:val="6C5A3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482B19"/>
    <w:multiLevelType w:val="hybridMultilevel"/>
    <w:tmpl w:val="33047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04703"/>
    <w:multiLevelType w:val="hybridMultilevel"/>
    <w:tmpl w:val="1E34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0"/>
  </w:num>
  <w:num w:numId="5">
    <w:abstractNumId w:val="13"/>
  </w:num>
  <w:num w:numId="6">
    <w:abstractNumId w:val="6"/>
  </w:num>
  <w:num w:numId="7">
    <w:abstractNumId w:val="11"/>
  </w:num>
  <w:num w:numId="8">
    <w:abstractNumId w:val="10"/>
  </w:num>
  <w:num w:numId="9">
    <w:abstractNumId w:val="8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defaultTabStop w:val="36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6FB"/>
    <w:rsid w:val="00006049"/>
    <w:rsid w:val="000275AC"/>
    <w:rsid w:val="00043719"/>
    <w:rsid w:val="00044FFD"/>
    <w:rsid w:val="000453A5"/>
    <w:rsid w:val="000560A8"/>
    <w:rsid w:val="00056689"/>
    <w:rsid w:val="000665B6"/>
    <w:rsid w:val="00071DFD"/>
    <w:rsid w:val="00072844"/>
    <w:rsid w:val="00075928"/>
    <w:rsid w:val="000875F9"/>
    <w:rsid w:val="00093A1A"/>
    <w:rsid w:val="0009442A"/>
    <w:rsid w:val="00095565"/>
    <w:rsid w:val="000A5DFA"/>
    <w:rsid w:val="000C39BB"/>
    <w:rsid w:val="000C7CBB"/>
    <w:rsid w:val="000D453E"/>
    <w:rsid w:val="000D51FF"/>
    <w:rsid w:val="000D6610"/>
    <w:rsid w:val="000E5F32"/>
    <w:rsid w:val="000F1A28"/>
    <w:rsid w:val="00111D86"/>
    <w:rsid w:val="00114B44"/>
    <w:rsid w:val="00115632"/>
    <w:rsid w:val="0011788C"/>
    <w:rsid w:val="001233A8"/>
    <w:rsid w:val="001304BA"/>
    <w:rsid w:val="00130EC6"/>
    <w:rsid w:val="00142EAD"/>
    <w:rsid w:val="00145EC3"/>
    <w:rsid w:val="00150CD8"/>
    <w:rsid w:val="00155CD4"/>
    <w:rsid w:val="00182E87"/>
    <w:rsid w:val="00184225"/>
    <w:rsid w:val="00184F25"/>
    <w:rsid w:val="0019050C"/>
    <w:rsid w:val="00191F19"/>
    <w:rsid w:val="00192088"/>
    <w:rsid w:val="001A19E7"/>
    <w:rsid w:val="001A3140"/>
    <w:rsid w:val="001A4A6C"/>
    <w:rsid w:val="001B31E9"/>
    <w:rsid w:val="001B46FE"/>
    <w:rsid w:val="001C6117"/>
    <w:rsid w:val="001C65ED"/>
    <w:rsid w:val="001D3540"/>
    <w:rsid w:val="001D4500"/>
    <w:rsid w:val="001D78C5"/>
    <w:rsid w:val="001E3E81"/>
    <w:rsid w:val="001E509D"/>
    <w:rsid w:val="002032BF"/>
    <w:rsid w:val="00214B39"/>
    <w:rsid w:val="00220423"/>
    <w:rsid w:val="00225376"/>
    <w:rsid w:val="00244EC4"/>
    <w:rsid w:val="00247EE2"/>
    <w:rsid w:val="0026297B"/>
    <w:rsid w:val="0026703D"/>
    <w:rsid w:val="002841D0"/>
    <w:rsid w:val="00296A1E"/>
    <w:rsid w:val="002A1135"/>
    <w:rsid w:val="002A6AC2"/>
    <w:rsid w:val="002B1499"/>
    <w:rsid w:val="002C26DD"/>
    <w:rsid w:val="002C2E0C"/>
    <w:rsid w:val="002C5107"/>
    <w:rsid w:val="002C57C2"/>
    <w:rsid w:val="002D139C"/>
    <w:rsid w:val="002E1154"/>
    <w:rsid w:val="002E5179"/>
    <w:rsid w:val="002E6F5F"/>
    <w:rsid w:val="002F485B"/>
    <w:rsid w:val="002F511F"/>
    <w:rsid w:val="002F65F9"/>
    <w:rsid w:val="002F67FE"/>
    <w:rsid w:val="00302173"/>
    <w:rsid w:val="00307870"/>
    <w:rsid w:val="00315584"/>
    <w:rsid w:val="00315C63"/>
    <w:rsid w:val="003176E3"/>
    <w:rsid w:val="003210A6"/>
    <w:rsid w:val="0032210D"/>
    <w:rsid w:val="0032214C"/>
    <w:rsid w:val="00341749"/>
    <w:rsid w:val="00342266"/>
    <w:rsid w:val="003455B2"/>
    <w:rsid w:val="003506C3"/>
    <w:rsid w:val="0036123D"/>
    <w:rsid w:val="00363460"/>
    <w:rsid w:val="00366D7B"/>
    <w:rsid w:val="00374E3F"/>
    <w:rsid w:val="0039284F"/>
    <w:rsid w:val="00394976"/>
    <w:rsid w:val="003A0E2E"/>
    <w:rsid w:val="003A2809"/>
    <w:rsid w:val="003A5603"/>
    <w:rsid w:val="003B49AA"/>
    <w:rsid w:val="003C4015"/>
    <w:rsid w:val="003D38AF"/>
    <w:rsid w:val="003E5C5A"/>
    <w:rsid w:val="003F0354"/>
    <w:rsid w:val="0040118D"/>
    <w:rsid w:val="00410BF5"/>
    <w:rsid w:val="004316CD"/>
    <w:rsid w:val="00432671"/>
    <w:rsid w:val="004339ED"/>
    <w:rsid w:val="00451809"/>
    <w:rsid w:val="00452C37"/>
    <w:rsid w:val="00453812"/>
    <w:rsid w:val="00456406"/>
    <w:rsid w:val="00456BAE"/>
    <w:rsid w:val="00456BC8"/>
    <w:rsid w:val="00464043"/>
    <w:rsid w:val="004660AF"/>
    <w:rsid w:val="00467315"/>
    <w:rsid w:val="004705F9"/>
    <w:rsid w:val="00473295"/>
    <w:rsid w:val="00483540"/>
    <w:rsid w:val="0048726A"/>
    <w:rsid w:val="00491CA8"/>
    <w:rsid w:val="00494601"/>
    <w:rsid w:val="004A6C68"/>
    <w:rsid w:val="004C0508"/>
    <w:rsid w:val="004C4532"/>
    <w:rsid w:val="004C47B1"/>
    <w:rsid w:val="004D312E"/>
    <w:rsid w:val="004D4B6E"/>
    <w:rsid w:val="004D6C5B"/>
    <w:rsid w:val="004E1D4B"/>
    <w:rsid w:val="004E2368"/>
    <w:rsid w:val="004F1B4F"/>
    <w:rsid w:val="004F1E58"/>
    <w:rsid w:val="00503B09"/>
    <w:rsid w:val="00503D43"/>
    <w:rsid w:val="00527CE2"/>
    <w:rsid w:val="0054558F"/>
    <w:rsid w:val="00547E03"/>
    <w:rsid w:val="00552860"/>
    <w:rsid w:val="005578DA"/>
    <w:rsid w:val="00571AE8"/>
    <w:rsid w:val="00577022"/>
    <w:rsid w:val="00584E58"/>
    <w:rsid w:val="00585B06"/>
    <w:rsid w:val="00586BA4"/>
    <w:rsid w:val="00590E11"/>
    <w:rsid w:val="005A1777"/>
    <w:rsid w:val="005A36B4"/>
    <w:rsid w:val="005B208D"/>
    <w:rsid w:val="005D286B"/>
    <w:rsid w:val="005E0DDA"/>
    <w:rsid w:val="006047A3"/>
    <w:rsid w:val="00606DB9"/>
    <w:rsid w:val="0060797E"/>
    <w:rsid w:val="0061095C"/>
    <w:rsid w:val="00620C90"/>
    <w:rsid w:val="00623E0D"/>
    <w:rsid w:val="00632B5D"/>
    <w:rsid w:val="00637072"/>
    <w:rsid w:val="006430B9"/>
    <w:rsid w:val="00645DB7"/>
    <w:rsid w:val="00670FB0"/>
    <w:rsid w:val="00673F5B"/>
    <w:rsid w:val="006821A4"/>
    <w:rsid w:val="006836FB"/>
    <w:rsid w:val="00684BBA"/>
    <w:rsid w:val="00691D4A"/>
    <w:rsid w:val="00693AC2"/>
    <w:rsid w:val="006A06CE"/>
    <w:rsid w:val="006A0747"/>
    <w:rsid w:val="006A0F72"/>
    <w:rsid w:val="006A3363"/>
    <w:rsid w:val="006A3DFF"/>
    <w:rsid w:val="006A44ED"/>
    <w:rsid w:val="006A5E72"/>
    <w:rsid w:val="006A5FFC"/>
    <w:rsid w:val="006A652D"/>
    <w:rsid w:val="006B086D"/>
    <w:rsid w:val="006B2A3A"/>
    <w:rsid w:val="006B5664"/>
    <w:rsid w:val="006D25CC"/>
    <w:rsid w:val="006F373B"/>
    <w:rsid w:val="006F7044"/>
    <w:rsid w:val="007005C6"/>
    <w:rsid w:val="00700FCA"/>
    <w:rsid w:val="007162D6"/>
    <w:rsid w:val="00727410"/>
    <w:rsid w:val="0073479C"/>
    <w:rsid w:val="0074713E"/>
    <w:rsid w:val="00760760"/>
    <w:rsid w:val="007611C1"/>
    <w:rsid w:val="00761756"/>
    <w:rsid w:val="00766315"/>
    <w:rsid w:val="00766A95"/>
    <w:rsid w:val="00772430"/>
    <w:rsid w:val="00775E51"/>
    <w:rsid w:val="00786004"/>
    <w:rsid w:val="00787430"/>
    <w:rsid w:val="007907EB"/>
    <w:rsid w:val="00795984"/>
    <w:rsid w:val="00796AC0"/>
    <w:rsid w:val="007A1118"/>
    <w:rsid w:val="007A741A"/>
    <w:rsid w:val="007B6C06"/>
    <w:rsid w:val="007C214B"/>
    <w:rsid w:val="007C23E4"/>
    <w:rsid w:val="007C2AD2"/>
    <w:rsid w:val="007E4101"/>
    <w:rsid w:val="007E6E65"/>
    <w:rsid w:val="007E73BC"/>
    <w:rsid w:val="007F6738"/>
    <w:rsid w:val="007F7EDB"/>
    <w:rsid w:val="00804C16"/>
    <w:rsid w:val="00811054"/>
    <w:rsid w:val="008335C2"/>
    <w:rsid w:val="00837BFF"/>
    <w:rsid w:val="008412C8"/>
    <w:rsid w:val="00842F91"/>
    <w:rsid w:val="00843726"/>
    <w:rsid w:val="00850BE9"/>
    <w:rsid w:val="00862519"/>
    <w:rsid w:val="00873748"/>
    <w:rsid w:val="008765BD"/>
    <w:rsid w:val="00883853"/>
    <w:rsid w:val="008852EB"/>
    <w:rsid w:val="008A0C7D"/>
    <w:rsid w:val="008A1207"/>
    <w:rsid w:val="008A36EE"/>
    <w:rsid w:val="008A4A9E"/>
    <w:rsid w:val="008B69C9"/>
    <w:rsid w:val="008B7274"/>
    <w:rsid w:val="008C04EA"/>
    <w:rsid w:val="008F1E48"/>
    <w:rsid w:val="00904ED7"/>
    <w:rsid w:val="00906280"/>
    <w:rsid w:val="00907D62"/>
    <w:rsid w:val="0091083C"/>
    <w:rsid w:val="00915BF1"/>
    <w:rsid w:val="00921B5E"/>
    <w:rsid w:val="00925A33"/>
    <w:rsid w:val="00934C4A"/>
    <w:rsid w:val="0095098C"/>
    <w:rsid w:val="00961A7B"/>
    <w:rsid w:val="00976DB9"/>
    <w:rsid w:val="009B2376"/>
    <w:rsid w:val="009D4B69"/>
    <w:rsid w:val="009E2402"/>
    <w:rsid w:val="009E4146"/>
    <w:rsid w:val="009E5365"/>
    <w:rsid w:val="009E7DD6"/>
    <w:rsid w:val="00A070AB"/>
    <w:rsid w:val="00A12020"/>
    <w:rsid w:val="00A12D20"/>
    <w:rsid w:val="00A15F0C"/>
    <w:rsid w:val="00A26219"/>
    <w:rsid w:val="00A35FE9"/>
    <w:rsid w:val="00A53DD2"/>
    <w:rsid w:val="00A5431E"/>
    <w:rsid w:val="00A573CB"/>
    <w:rsid w:val="00A616B6"/>
    <w:rsid w:val="00A64BDC"/>
    <w:rsid w:val="00A71C96"/>
    <w:rsid w:val="00A73F4F"/>
    <w:rsid w:val="00A76A80"/>
    <w:rsid w:val="00A85947"/>
    <w:rsid w:val="00A93164"/>
    <w:rsid w:val="00A95A16"/>
    <w:rsid w:val="00AB05AB"/>
    <w:rsid w:val="00AB4B81"/>
    <w:rsid w:val="00AB61F3"/>
    <w:rsid w:val="00AC33CF"/>
    <w:rsid w:val="00AC463C"/>
    <w:rsid w:val="00AD4C15"/>
    <w:rsid w:val="00AD50D0"/>
    <w:rsid w:val="00AD7237"/>
    <w:rsid w:val="00AE2FB4"/>
    <w:rsid w:val="00AE3735"/>
    <w:rsid w:val="00AE47CE"/>
    <w:rsid w:val="00B0283C"/>
    <w:rsid w:val="00B04FBD"/>
    <w:rsid w:val="00B11607"/>
    <w:rsid w:val="00B246B9"/>
    <w:rsid w:val="00B24BE9"/>
    <w:rsid w:val="00B2642D"/>
    <w:rsid w:val="00B339EE"/>
    <w:rsid w:val="00B34762"/>
    <w:rsid w:val="00B377A0"/>
    <w:rsid w:val="00B43A29"/>
    <w:rsid w:val="00B47FF1"/>
    <w:rsid w:val="00B71B4B"/>
    <w:rsid w:val="00BA1226"/>
    <w:rsid w:val="00BA5793"/>
    <w:rsid w:val="00BB1E3C"/>
    <w:rsid w:val="00BB7461"/>
    <w:rsid w:val="00BC016C"/>
    <w:rsid w:val="00BC1408"/>
    <w:rsid w:val="00BC15D3"/>
    <w:rsid w:val="00BC55B0"/>
    <w:rsid w:val="00BC5DC9"/>
    <w:rsid w:val="00BD35BA"/>
    <w:rsid w:val="00BD5540"/>
    <w:rsid w:val="00BD69FE"/>
    <w:rsid w:val="00BE4D9A"/>
    <w:rsid w:val="00BF7EF7"/>
    <w:rsid w:val="00C007C1"/>
    <w:rsid w:val="00C321EC"/>
    <w:rsid w:val="00C37517"/>
    <w:rsid w:val="00C439D7"/>
    <w:rsid w:val="00C50737"/>
    <w:rsid w:val="00C54317"/>
    <w:rsid w:val="00C574F7"/>
    <w:rsid w:val="00C616DF"/>
    <w:rsid w:val="00C7332C"/>
    <w:rsid w:val="00C75FFA"/>
    <w:rsid w:val="00C760E5"/>
    <w:rsid w:val="00C80401"/>
    <w:rsid w:val="00C80752"/>
    <w:rsid w:val="00C82D36"/>
    <w:rsid w:val="00C90D67"/>
    <w:rsid w:val="00C96D2B"/>
    <w:rsid w:val="00CA268D"/>
    <w:rsid w:val="00CB3C0C"/>
    <w:rsid w:val="00CB4009"/>
    <w:rsid w:val="00CB666E"/>
    <w:rsid w:val="00CB7143"/>
    <w:rsid w:val="00CC1B1A"/>
    <w:rsid w:val="00CC6E59"/>
    <w:rsid w:val="00CE2BB8"/>
    <w:rsid w:val="00CF5692"/>
    <w:rsid w:val="00CF612C"/>
    <w:rsid w:val="00D1131A"/>
    <w:rsid w:val="00D14031"/>
    <w:rsid w:val="00D15C32"/>
    <w:rsid w:val="00D210E3"/>
    <w:rsid w:val="00D3305F"/>
    <w:rsid w:val="00D512D0"/>
    <w:rsid w:val="00D543C9"/>
    <w:rsid w:val="00D614C8"/>
    <w:rsid w:val="00D61E66"/>
    <w:rsid w:val="00D63224"/>
    <w:rsid w:val="00D679BB"/>
    <w:rsid w:val="00D67ED0"/>
    <w:rsid w:val="00D73F9E"/>
    <w:rsid w:val="00D74503"/>
    <w:rsid w:val="00D76D7E"/>
    <w:rsid w:val="00D77770"/>
    <w:rsid w:val="00D81054"/>
    <w:rsid w:val="00D90FB8"/>
    <w:rsid w:val="00D96E2A"/>
    <w:rsid w:val="00D977CA"/>
    <w:rsid w:val="00DA0102"/>
    <w:rsid w:val="00DB2951"/>
    <w:rsid w:val="00DB62F2"/>
    <w:rsid w:val="00DC285B"/>
    <w:rsid w:val="00DD47D7"/>
    <w:rsid w:val="00DD4DEB"/>
    <w:rsid w:val="00DE4CF3"/>
    <w:rsid w:val="00E00D16"/>
    <w:rsid w:val="00E13333"/>
    <w:rsid w:val="00E1449D"/>
    <w:rsid w:val="00E16722"/>
    <w:rsid w:val="00E20A62"/>
    <w:rsid w:val="00E32B92"/>
    <w:rsid w:val="00E47E9A"/>
    <w:rsid w:val="00E50273"/>
    <w:rsid w:val="00E53D3F"/>
    <w:rsid w:val="00E55AB3"/>
    <w:rsid w:val="00E71A93"/>
    <w:rsid w:val="00E843E0"/>
    <w:rsid w:val="00E9323C"/>
    <w:rsid w:val="00EB036E"/>
    <w:rsid w:val="00EB26D3"/>
    <w:rsid w:val="00EC4DF6"/>
    <w:rsid w:val="00EC67DD"/>
    <w:rsid w:val="00ED3A8A"/>
    <w:rsid w:val="00ED46CA"/>
    <w:rsid w:val="00ED5EFA"/>
    <w:rsid w:val="00EE0EAF"/>
    <w:rsid w:val="00EE37A1"/>
    <w:rsid w:val="00EF08EF"/>
    <w:rsid w:val="00EF4879"/>
    <w:rsid w:val="00EF56A6"/>
    <w:rsid w:val="00F02FB3"/>
    <w:rsid w:val="00F066FC"/>
    <w:rsid w:val="00F12D94"/>
    <w:rsid w:val="00F16569"/>
    <w:rsid w:val="00F23E1E"/>
    <w:rsid w:val="00F34DDA"/>
    <w:rsid w:val="00F4401D"/>
    <w:rsid w:val="00F5181D"/>
    <w:rsid w:val="00F60DAA"/>
    <w:rsid w:val="00F670E1"/>
    <w:rsid w:val="00F67213"/>
    <w:rsid w:val="00F72AFE"/>
    <w:rsid w:val="00F76BC2"/>
    <w:rsid w:val="00F848B2"/>
    <w:rsid w:val="00F85EBC"/>
    <w:rsid w:val="00F873A5"/>
    <w:rsid w:val="00F9261D"/>
    <w:rsid w:val="00F94E01"/>
    <w:rsid w:val="00FA40D2"/>
    <w:rsid w:val="00FB0CE1"/>
    <w:rsid w:val="00FC6613"/>
    <w:rsid w:val="00FC7B25"/>
    <w:rsid w:val="00FD6BEB"/>
    <w:rsid w:val="00FD7407"/>
    <w:rsid w:val="00FE1B17"/>
    <w:rsid w:val="00FE5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E8B6DB9"/>
  <w15:docId w15:val="{78C29891-A4C0-C34A-9F83-833282A2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6AAC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stify2">
    <w:name w:val="justify2"/>
    <w:basedOn w:val="Normal"/>
    <w:rsid w:val="004207DC"/>
    <w:pPr>
      <w:spacing w:before="100" w:beforeAutospacing="1" w:after="100" w:afterAutospacing="1"/>
      <w:jc w:val="both"/>
    </w:pPr>
    <w:rPr>
      <w:rFonts w:eastAsia="Times New Roman"/>
      <w:i/>
      <w:iCs/>
      <w:sz w:val="17"/>
      <w:szCs w:val="17"/>
      <w:lang w:eastAsia="en-US"/>
    </w:rPr>
  </w:style>
  <w:style w:type="paragraph" w:styleId="PlainText">
    <w:name w:val="Plain Text"/>
    <w:basedOn w:val="Normal"/>
    <w:rsid w:val="00571C28"/>
    <w:rPr>
      <w:rFonts w:ascii="Consolas" w:hAnsi="Consolas" w:cs="Mangal"/>
      <w:sz w:val="21"/>
      <w:szCs w:val="19"/>
      <w:lang w:bidi="en-US"/>
    </w:rPr>
  </w:style>
  <w:style w:type="character" w:customStyle="1" w:styleId="yshortcuts">
    <w:name w:val="yshortcuts"/>
    <w:basedOn w:val="DefaultParagraphFont"/>
    <w:rsid w:val="000713B2"/>
  </w:style>
  <w:style w:type="paragraph" w:styleId="Footer">
    <w:name w:val="footer"/>
    <w:basedOn w:val="Normal"/>
    <w:link w:val="FooterChar"/>
    <w:uiPriority w:val="99"/>
    <w:rsid w:val="006A06C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A06CE"/>
    <w:rPr>
      <w:sz w:val="24"/>
      <w:szCs w:val="24"/>
      <w:lang w:eastAsia="zh-CN"/>
    </w:rPr>
  </w:style>
  <w:style w:type="character" w:styleId="PageNumber">
    <w:name w:val="page number"/>
    <w:rsid w:val="006A06CE"/>
  </w:style>
  <w:style w:type="paragraph" w:styleId="BalloonText">
    <w:name w:val="Balloon Text"/>
    <w:basedOn w:val="Normal"/>
    <w:link w:val="BalloonTextChar"/>
    <w:rsid w:val="00AE3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3735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rsid w:val="00AE373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E3735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684BBA"/>
    <w:pPr>
      <w:ind w:left="720"/>
      <w:contextualSpacing/>
    </w:pPr>
    <w:rPr>
      <w:rFonts w:eastAsia="Times New Roman"/>
      <w:lang w:eastAsia="en-US"/>
    </w:rPr>
  </w:style>
  <w:style w:type="paragraph" w:styleId="NoSpacing">
    <w:name w:val="No Spacing"/>
    <w:link w:val="NoSpacingChar"/>
    <w:qFormat/>
    <w:rsid w:val="00727410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410"/>
    <w:rPr>
      <w:rFonts w:ascii="PMingLiU" w:eastAsiaTheme="minorEastAsia" w:hAnsi="PMingLiU" w:cstheme="minorBidi"/>
      <w:sz w:val="22"/>
      <w:szCs w:val="22"/>
    </w:rPr>
  </w:style>
  <w:style w:type="table" w:styleId="TableGrid">
    <w:name w:val="Table Grid"/>
    <w:basedOn w:val="TableNormal"/>
    <w:rsid w:val="00691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BB74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0.rs6.net/tn.jsp?f=001-wWSyNX3TFbo0lbCHaFng2Q114FF1uyn_rViAsAmwyFe7PE2wzjKKBRifylfoh7x4-PheCcP11lgKSSqRvqmk9FG-5AzxMHEkSvEEYBrGL1L0ACy3D73tiGteSFP4N0fN_OMUdvssHgrab7vhzrVUj18iOtWG0bgycuFbzs-TBk=&amp;c=uDnfCBD8QGUVMgxlEY6CA1V5iGKyeyeay495VBNzvlVhmT_B88NYWA==&amp;ch=JrXmWs-CMnTS07r6hkZP8NzvN27A3q4JE_F_NDesZ25OkIccyGbxEA==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th%20Page%20Pelzer\Application%20Data\Microsoft\Templates\NCL%20Monthly%20Board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8B033D-3340-9B43-AC51-FBA62942F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NCL Monthly Board Report</Template>
  <TotalTime>145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YORBA LINDA CHAPTER</vt:lpstr>
    </vt:vector>
  </TitlesOfParts>
  <Company>Microsoft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YORBA LINDA CHAPTER</dc:title>
  <dc:creator>Beth Page Pelzer</dc:creator>
  <cp:lastModifiedBy>Mike Walz</cp:lastModifiedBy>
  <cp:revision>9</cp:revision>
  <cp:lastPrinted>2021-01-11T23:26:00Z</cp:lastPrinted>
  <dcterms:created xsi:type="dcterms:W3CDTF">2022-01-04T20:51:00Z</dcterms:created>
  <dcterms:modified xsi:type="dcterms:W3CDTF">2022-01-05T18:16:00Z</dcterms:modified>
</cp:coreProperties>
</file>